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AA7B0" w14:textId="616181B8" w:rsidR="00417EC9" w:rsidRDefault="00417EC9" w:rsidP="00E677FE">
      <w:pPr>
        <w:spacing w:after="0"/>
        <w:rPr>
          <w:sz w:val="16"/>
          <w:szCs w:val="16"/>
        </w:rPr>
      </w:pPr>
      <w:bookmarkStart w:id="0" w:name="_GoBack"/>
      <w:bookmarkEnd w:id="0"/>
    </w:p>
    <w:p w14:paraId="60D2F4B3" w14:textId="6AB90E4B" w:rsidR="00E72EBA" w:rsidRDefault="00E72EBA" w:rsidP="00C64F73">
      <w:pPr>
        <w:spacing w:after="0"/>
        <w:jc w:val="center"/>
        <w:rPr>
          <w:b/>
          <w:bCs/>
          <w:noProof/>
          <w:sz w:val="48"/>
          <w:szCs w:val="48"/>
        </w:rPr>
      </w:pPr>
      <w:r w:rsidRPr="00E72EBA">
        <w:rPr>
          <w:b/>
          <w:bCs/>
          <w:noProof/>
          <w:sz w:val="48"/>
          <w:szCs w:val="48"/>
        </w:rPr>
        <w:t>WELCOME</w:t>
      </w:r>
    </w:p>
    <w:p w14:paraId="58665552" w14:textId="4DBC3D7C" w:rsidR="00E72EBA" w:rsidRDefault="00E72EBA" w:rsidP="00C64F73">
      <w:pPr>
        <w:spacing w:after="0"/>
        <w:jc w:val="center"/>
        <w:rPr>
          <w:b/>
          <w:bCs/>
          <w:noProof/>
        </w:rPr>
      </w:pPr>
      <w:r>
        <w:rPr>
          <w:b/>
          <w:bCs/>
          <w:noProof/>
        </w:rPr>
        <w:t>Thank you for your interest in attending the 1</w:t>
      </w:r>
      <w:r w:rsidR="00CC1EE0">
        <w:rPr>
          <w:b/>
          <w:bCs/>
          <w:noProof/>
        </w:rPr>
        <w:t>50</w:t>
      </w:r>
      <w:r w:rsidRPr="00E72EBA">
        <w:rPr>
          <w:b/>
          <w:bCs/>
          <w:noProof/>
          <w:vertAlign w:val="superscript"/>
        </w:rPr>
        <w:t>th</w:t>
      </w:r>
      <w:r>
        <w:rPr>
          <w:b/>
          <w:bCs/>
          <w:noProof/>
        </w:rPr>
        <w:t xml:space="preserve"> Annual Session of Arkansas Grand Chapter</w:t>
      </w:r>
      <w:r w:rsidR="00C07A08">
        <w:rPr>
          <w:b/>
          <w:bCs/>
          <w:noProof/>
        </w:rPr>
        <w:t xml:space="preserve"> Session</w:t>
      </w:r>
      <w:r>
        <w:rPr>
          <w:b/>
          <w:bCs/>
          <w:noProof/>
        </w:rPr>
        <w:t>, known as</w:t>
      </w:r>
    </w:p>
    <w:p w14:paraId="561BCAFE" w14:textId="0EEAFE77" w:rsidR="00E72EBA" w:rsidRDefault="00E72EBA" w:rsidP="00C64F73">
      <w:pPr>
        <w:spacing w:after="0"/>
        <w:jc w:val="center"/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>“</w:t>
      </w:r>
      <w:r w:rsidR="00CC1EE0">
        <w:rPr>
          <w:rFonts w:ascii="Monotype Corsiva" w:hAnsi="Monotype Corsiva"/>
          <w:b/>
          <w:bCs/>
          <w:noProof/>
          <w:sz w:val="72"/>
          <w:szCs w:val="72"/>
        </w:rPr>
        <w:t>Faith, Hope and Love</w:t>
      </w:r>
      <w:r w:rsidR="005E0928">
        <w:rPr>
          <w:rFonts w:ascii="Monotype Corsiva" w:hAnsi="Monotype Corsiva"/>
          <w:b/>
          <w:bCs/>
          <w:noProof/>
          <w:sz w:val="72"/>
          <w:szCs w:val="72"/>
        </w:rPr>
        <w:t xml:space="preserve"> </w:t>
      </w:r>
      <w:r>
        <w:rPr>
          <w:b/>
          <w:bCs/>
          <w:noProof/>
          <w:sz w:val="40"/>
          <w:szCs w:val="40"/>
        </w:rPr>
        <w:t>”</w:t>
      </w:r>
    </w:p>
    <w:p w14:paraId="31784156" w14:textId="74D9FDF8" w:rsidR="00265231" w:rsidRDefault="00E72EBA" w:rsidP="00C64F73">
      <w:p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During Grand Chapter, we asked that you stay at our offical hotel</w:t>
      </w:r>
    </w:p>
    <w:p w14:paraId="30F9D9C7" w14:textId="02F5A132" w:rsidR="00CC1EE0" w:rsidRDefault="00E72EBA" w:rsidP="00DD6485">
      <w:p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“Wyndham Riverfront Hotel”</w:t>
      </w:r>
      <w:r w:rsidR="00DD6485">
        <w:rPr>
          <w:rFonts w:ascii="Arial" w:hAnsi="Arial" w:cs="Arial"/>
          <w:noProof/>
          <w:sz w:val="24"/>
          <w:szCs w:val="24"/>
        </w:rPr>
        <w:t xml:space="preserve"> </w:t>
      </w:r>
      <w:r w:rsidR="00C64B48" w:rsidRPr="00C64F73">
        <w:rPr>
          <w:rFonts w:ascii="Arial" w:hAnsi="Arial" w:cs="Arial"/>
          <w:noProof/>
          <w:sz w:val="24"/>
          <w:szCs w:val="24"/>
        </w:rPr>
        <w:t>B</w:t>
      </w:r>
      <w:r w:rsidRPr="00C64F73">
        <w:rPr>
          <w:rFonts w:ascii="Arial" w:hAnsi="Arial" w:cs="Arial"/>
          <w:noProof/>
          <w:sz w:val="24"/>
          <w:szCs w:val="24"/>
        </w:rPr>
        <w:t>y doing so</w:t>
      </w:r>
      <w:r w:rsidR="00C64B48" w:rsidRPr="00C64F73">
        <w:rPr>
          <w:rFonts w:ascii="Arial" w:hAnsi="Arial" w:cs="Arial"/>
          <w:noProof/>
          <w:sz w:val="24"/>
          <w:szCs w:val="24"/>
        </w:rPr>
        <w:t>,</w:t>
      </w:r>
      <w:r w:rsidRPr="00C64F73">
        <w:rPr>
          <w:rFonts w:ascii="Arial" w:hAnsi="Arial" w:cs="Arial"/>
          <w:noProof/>
          <w:sz w:val="24"/>
          <w:szCs w:val="24"/>
        </w:rPr>
        <w:t xml:space="preserve"> you will</w:t>
      </w:r>
      <w:r w:rsidR="00C64B48" w:rsidRPr="00C64F73">
        <w:rPr>
          <w:rFonts w:ascii="Arial" w:hAnsi="Arial" w:cs="Arial"/>
          <w:noProof/>
          <w:sz w:val="24"/>
          <w:szCs w:val="24"/>
        </w:rPr>
        <w:t xml:space="preserve"> be close to all the activites and events,</w:t>
      </w:r>
      <w:r w:rsidR="00505212" w:rsidRPr="00C64F73">
        <w:rPr>
          <w:rFonts w:ascii="Arial" w:hAnsi="Arial" w:cs="Arial"/>
          <w:noProof/>
          <w:sz w:val="24"/>
          <w:szCs w:val="24"/>
        </w:rPr>
        <w:t xml:space="preserve"> </w:t>
      </w:r>
      <w:r w:rsidR="00C64B48" w:rsidRPr="00C64F73">
        <w:rPr>
          <w:rFonts w:ascii="Arial" w:hAnsi="Arial" w:cs="Arial"/>
          <w:noProof/>
          <w:sz w:val="24"/>
          <w:szCs w:val="24"/>
        </w:rPr>
        <w:t>within walking distance of places to eat and near your room if you need to change cloths or just put your feet up for a while. We</w:t>
      </w:r>
      <w:r w:rsidR="005277E0" w:rsidRPr="00C64F73">
        <w:rPr>
          <w:rFonts w:ascii="Arial" w:hAnsi="Arial" w:cs="Arial"/>
          <w:noProof/>
          <w:sz w:val="24"/>
          <w:szCs w:val="24"/>
        </w:rPr>
        <w:t xml:space="preserve"> </w:t>
      </w:r>
      <w:r w:rsidR="00C64B48" w:rsidRPr="00C64F73">
        <w:rPr>
          <w:rFonts w:ascii="Arial" w:hAnsi="Arial" w:cs="Arial"/>
          <w:noProof/>
          <w:sz w:val="24"/>
          <w:szCs w:val="24"/>
        </w:rPr>
        <w:t>are looking f</w:t>
      </w:r>
      <w:r w:rsidR="00E947A7">
        <w:rPr>
          <w:rFonts w:ascii="Arial" w:hAnsi="Arial" w:cs="Arial"/>
          <w:noProof/>
          <w:sz w:val="24"/>
          <w:szCs w:val="24"/>
        </w:rPr>
        <w:t>or</w:t>
      </w:r>
      <w:r w:rsidR="00C64B48" w:rsidRPr="00C64F73">
        <w:rPr>
          <w:rFonts w:ascii="Arial" w:hAnsi="Arial" w:cs="Arial"/>
          <w:noProof/>
          <w:sz w:val="24"/>
          <w:szCs w:val="24"/>
        </w:rPr>
        <w:t>ward to seeing you this December.</w:t>
      </w:r>
      <w:r w:rsidR="00053E84" w:rsidRPr="00C64F73">
        <w:rPr>
          <w:rFonts w:ascii="Arial" w:hAnsi="Arial" w:cs="Arial"/>
          <w:noProof/>
          <w:sz w:val="24"/>
          <w:szCs w:val="24"/>
        </w:rPr>
        <w:t xml:space="preserve"> You can make your own reservations or send your reservations to our Housing Chairman.</w:t>
      </w:r>
    </w:p>
    <w:p w14:paraId="72078BF8" w14:textId="429FA3AB" w:rsidR="00DD6485" w:rsidRDefault="00DD6485" w:rsidP="00DD6485">
      <w:p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DD6485">
        <w:rPr>
          <w:rFonts w:ascii="Arial" w:hAnsi="Arial" w:cs="Arial"/>
          <w:b/>
          <w:bCs/>
          <w:noProof/>
          <w:sz w:val="24"/>
          <w:szCs w:val="24"/>
          <w:u w:val="single"/>
        </w:rPr>
        <w:t>Wyndham, Riverfront Address:</w:t>
      </w:r>
      <w:r>
        <w:rPr>
          <w:rFonts w:ascii="Arial" w:hAnsi="Arial" w:cs="Arial"/>
          <w:noProof/>
          <w:sz w:val="24"/>
          <w:szCs w:val="24"/>
        </w:rPr>
        <w:t xml:space="preserve"> 2 Riverfront Place NLR, AR. 72114</w:t>
      </w:r>
    </w:p>
    <w:p w14:paraId="4EF41D08" w14:textId="77777777" w:rsidR="00631A92" w:rsidRPr="00C64F73" w:rsidRDefault="00631A92" w:rsidP="00C64F73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64FF97D2" w14:textId="64E49A21" w:rsidR="00C64B48" w:rsidRPr="00DD6485" w:rsidRDefault="00C64B48" w:rsidP="00CC1EE0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DD6485">
        <w:rPr>
          <w:rFonts w:ascii="Arial" w:hAnsi="Arial" w:cs="Arial"/>
          <w:b/>
          <w:bCs/>
          <w:noProof/>
          <w:sz w:val="24"/>
          <w:szCs w:val="24"/>
          <w:u w:val="single"/>
        </w:rPr>
        <w:t>Housing form instructions:</w:t>
      </w:r>
    </w:p>
    <w:p w14:paraId="3C327F44" w14:textId="7970B890" w:rsidR="00E72EBA" w:rsidRPr="00C64F73" w:rsidRDefault="00C64B48" w:rsidP="00A0605C">
      <w:p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 xml:space="preserve">Chairman </w:t>
      </w:r>
      <w:r w:rsidR="00A0605C" w:rsidRPr="00C64F73">
        <w:rPr>
          <w:rFonts w:ascii="Arial" w:hAnsi="Arial" w:cs="Arial"/>
          <w:noProof/>
          <w:sz w:val="24"/>
          <w:szCs w:val="24"/>
        </w:rPr>
        <w:t>Daniel Dodd PGP</w:t>
      </w:r>
      <w:r w:rsidR="00E72EBA" w:rsidRPr="00C64F73">
        <w:rPr>
          <w:rFonts w:ascii="Arial" w:hAnsi="Arial" w:cs="Arial"/>
          <w:noProof/>
          <w:sz w:val="24"/>
          <w:szCs w:val="24"/>
        </w:rPr>
        <w:t xml:space="preserve"> </w:t>
      </w:r>
    </w:p>
    <w:p w14:paraId="0010617A" w14:textId="77AC12FD" w:rsidR="00C64B48" w:rsidRPr="00C64F73" w:rsidRDefault="00C64B48" w:rsidP="00006293">
      <w:p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239 Olive Street</w:t>
      </w:r>
      <w:r w:rsidR="00006293">
        <w:rPr>
          <w:rFonts w:ascii="Arial" w:hAnsi="Arial" w:cs="Arial"/>
          <w:noProof/>
          <w:sz w:val="24"/>
          <w:szCs w:val="24"/>
        </w:rPr>
        <w:t xml:space="preserve">, </w:t>
      </w:r>
      <w:r w:rsidRPr="00C64F73">
        <w:rPr>
          <w:rFonts w:ascii="Arial" w:hAnsi="Arial" w:cs="Arial"/>
          <w:noProof/>
          <w:sz w:val="24"/>
          <w:szCs w:val="24"/>
        </w:rPr>
        <w:t>Crossett, Arkansas</w:t>
      </w:r>
      <w:r w:rsidR="00505212" w:rsidRPr="00C64F73">
        <w:rPr>
          <w:rFonts w:ascii="Arial" w:hAnsi="Arial" w:cs="Arial"/>
          <w:noProof/>
          <w:sz w:val="24"/>
          <w:szCs w:val="24"/>
        </w:rPr>
        <w:t xml:space="preserve"> </w:t>
      </w:r>
      <w:r w:rsidRPr="00C64F73">
        <w:rPr>
          <w:rFonts w:ascii="Arial" w:hAnsi="Arial" w:cs="Arial"/>
          <w:noProof/>
          <w:sz w:val="24"/>
          <w:szCs w:val="24"/>
        </w:rPr>
        <w:t>71635</w:t>
      </w:r>
    </w:p>
    <w:p w14:paraId="3851C7B6" w14:textId="5F357E2D" w:rsidR="00C64B48" w:rsidRDefault="00C64B48" w:rsidP="00006293">
      <w:pPr>
        <w:spacing w:after="4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Email</w:t>
      </w:r>
      <w:r w:rsidR="00A0605C" w:rsidRPr="00C64F73">
        <w:rPr>
          <w:rFonts w:ascii="Arial" w:hAnsi="Arial" w:cs="Arial"/>
          <w:noProof/>
          <w:sz w:val="24"/>
          <w:szCs w:val="24"/>
        </w:rPr>
        <w:t xml:space="preserve"> </w:t>
      </w:r>
      <w:hyperlink r:id="rId11" w:history="1">
        <w:r w:rsidR="00E947A7" w:rsidRPr="003A08AA">
          <w:rPr>
            <w:rStyle w:val="Hyperlink"/>
            <w:rFonts w:ascii="Arial" w:hAnsi="Arial" w:cs="Arial"/>
            <w:noProof/>
            <w:sz w:val="24"/>
            <w:szCs w:val="24"/>
          </w:rPr>
          <w:t>dcdodd@me.com</w:t>
        </w:r>
      </w:hyperlink>
      <w:r w:rsidR="00E947A7">
        <w:rPr>
          <w:rFonts w:ascii="Arial" w:hAnsi="Arial" w:cs="Arial"/>
          <w:noProof/>
          <w:color w:val="EE0000"/>
          <w:sz w:val="24"/>
          <w:szCs w:val="24"/>
        </w:rPr>
        <w:t xml:space="preserve">  </w:t>
      </w:r>
      <w:r w:rsidRPr="00C64F73">
        <w:rPr>
          <w:rFonts w:ascii="Arial" w:hAnsi="Arial" w:cs="Arial"/>
          <w:noProof/>
          <w:sz w:val="24"/>
          <w:szCs w:val="24"/>
        </w:rPr>
        <w:t xml:space="preserve">Phone </w:t>
      </w:r>
      <w:r w:rsidR="00EB1289" w:rsidRPr="00C64F73">
        <w:rPr>
          <w:rFonts w:ascii="Arial" w:hAnsi="Arial" w:cs="Arial"/>
          <w:noProof/>
          <w:sz w:val="24"/>
          <w:szCs w:val="24"/>
        </w:rPr>
        <w:t>1-</w:t>
      </w:r>
      <w:r w:rsidRPr="00C64F73">
        <w:rPr>
          <w:rFonts w:ascii="Arial" w:hAnsi="Arial" w:cs="Arial"/>
          <w:noProof/>
          <w:sz w:val="24"/>
          <w:szCs w:val="24"/>
        </w:rPr>
        <w:t>(870)304-</w:t>
      </w:r>
      <w:r w:rsidR="00A0605C" w:rsidRPr="00C64F73">
        <w:rPr>
          <w:rFonts w:ascii="Arial" w:hAnsi="Arial" w:cs="Arial"/>
          <w:noProof/>
          <w:sz w:val="24"/>
          <w:szCs w:val="24"/>
        </w:rPr>
        <w:t>7401</w:t>
      </w:r>
    </w:p>
    <w:p w14:paraId="7B0623C8" w14:textId="77777777" w:rsidR="00006293" w:rsidRPr="00C64F73" w:rsidRDefault="00006293" w:rsidP="00006293">
      <w:pPr>
        <w:spacing w:after="40"/>
        <w:jc w:val="center"/>
        <w:rPr>
          <w:rFonts w:ascii="Arial" w:hAnsi="Arial" w:cs="Arial"/>
          <w:noProof/>
          <w:sz w:val="24"/>
          <w:szCs w:val="24"/>
        </w:rPr>
      </w:pPr>
    </w:p>
    <w:p w14:paraId="5D8A444B" w14:textId="3597A778" w:rsidR="00631A92" w:rsidRPr="00DD6485" w:rsidRDefault="00C64B48" w:rsidP="00C64B48">
      <w:pPr>
        <w:spacing w:after="0"/>
        <w:jc w:val="center"/>
        <w:rPr>
          <w:rFonts w:ascii="Arial" w:hAnsi="Arial" w:cs="Arial"/>
          <w:noProof/>
          <w:sz w:val="24"/>
          <w:szCs w:val="24"/>
          <w:u w:val="single"/>
        </w:rPr>
      </w:pPr>
      <w:r w:rsidRPr="00DD6485">
        <w:rPr>
          <w:rFonts w:ascii="Arial" w:hAnsi="Arial" w:cs="Arial"/>
          <w:b/>
          <w:bCs/>
          <w:noProof/>
          <w:sz w:val="24"/>
          <w:szCs w:val="24"/>
          <w:u w:val="single"/>
        </w:rPr>
        <w:t>Room Rates / Taxes</w:t>
      </w:r>
    </w:p>
    <w:p w14:paraId="475F2681" w14:textId="77777777" w:rsidR="00006293" w:rsidRDefault="00006293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  <w:r w:rsidRPr="00006293">
        <w:rPr>
          <w:rFonts w:ascii="Arial" w:hAnsi="Arial" w:cs="Arial"/>
          <w:b/>
          <w:bCs/>
          <w:noProof/>
          <w:sz w:val="24"/>
          <w:szCs w:val="24"/>
        </w:rPr>
        <w:t>O</w:t>
      </w:r>
      <w:r w:rsidR="007D0846" w:rsidRPr="00006293">
        <w:rPr>
          <w:rFonts w:ascii="Arial" w:hAnsi="Arial" w:cs="Arial"/>
          <w:b/>
          <w:bCs/>
          <w:noProof/>
          <w:sz w:val="24"/>
          <w:szCs w:val="24"/>
        </w:rPr>
        <w:t xml:space="preserve">nline reservation will not be available this year. </w:t>
      </w:r>
      <w:r w:rsidRPr="00006293">
        <w:rPr>
          <w:rFonts w:ascii="Arial" w:hAnsi="Arial" w:cs="Arial"/>
          <w:b/>
          <w:bCs/>
          <w:noProof/>
          <w:sz w:val="24"/>
          <w:szCs w:val="24"/>
        </w:rPr>
        <w:t>T</w:t>
      </w:r>
      <w:r w:rsidR="007D0846" w:rsidRPr="00006293">
        <w:rPr>
          <w:rFonts w:ascii="Arial" w:hAnsi="Arial" w:cs="Arial"/>
          <w:b/>
          <w:bCs/>
          <w:noProof/>
          <w:sz w:val="24"/>
          <w:szCs w:val="24"/>
        </w:rPr>
        <w:t>o make your reservation:</w:t>
      </w:r>
      <w:r w:rsidR="00432B90">
        <w:rPr>
          <w:rFonts w:ascii="Arial" w:hAnsi="Arial" w:cs="Arial"/>
          <w:noProof/>
          <w:sz w:val="24"/>
          <w:szCs w:val="24"/>
        </w:rPr>
        <w:t xml:space="preserve"> </w:t>
      </w:r>
    </w:p>
    <w:p w14:paraId="6C41C5EE" w14:textId="2435B828" w:rsidR="007D0846" w:rsidRPr="00006293" w:rsidRDefault="00006293" w:rsidP="00006293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Call</w:t>
      </w:r>
      <w:r w:rsidR="007D0846">
        <w:rPr>
          <w:rFonts w:ascii="Arial" w:hAnsi="Arial" w:cs="Arial"/>
          <w:noProof/>
          <w:sz w:val="24"/>
          <w:szCs w:val="24"/>
        </w:rPr>
        <w:t xml:space="preserve"> </w:t>
      </w:r>
      <w:r w:rsidR="007D0846" w:rsidRPr="00006293">
        <w:rPr>
          <w:rFonts w:ascii="Arial" w:hAnsi="Arial" w:cs="Arial"/>
          <w:b/>
          <w:bCs/>
          <w:noProof/>
          <w:sz w:val="24"/>
          <w:szCs w:val="24"/>
        </w:rPr>
        <w:t>Wyndam Riverfront Hotel</w:t>
      </w:r>
      <w:r w:rsidR="007D0846">
        <w:rPr>
          <w:rFonts w:ascii="Arial" w:hAnsi="Arial" w:cs="Arial"/>
          <w:noProof/>
          <w:sz w:val="24"/>
          <w:szCs w:val="24"/>
        </w:rPr>
        <w:t xml:space="preserve"> </w:t>
      </w:r>
      <w:r w:rsidRPr="00006293">
        <w:rPr>
          <w:rFonts w:ascii="Arial" w:hAnsi="Arial" w:cs="Arial"/>
          <w:b/>
          <w:bCs/>
          <w:noProof/>
          <w:sz w:val="24"/>
          <w:szCs w:val="24"/>
        </w:rPr>
        <w:t>at</w:t>
      </w:r>
      <w:r w:rsidR="007D0846" w:rsidRPr="00006293">
        <w:rPr>
          <w:rFonts w:ascii="Arial" w:hAnsi="Arial" w:cs="Arial"/>
          <w:b/>
          <w:bCs/>
          <w:noProof/>
          <w:sz w:val="24"/>
          <w:szCs w:val="24"/>
        </w:rPr>
        <w:t xml:space="preserve"> 1(501)371-9000</w:t>
      </w:r>
      <w:r w:rsidR="007D0846"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>(</w:t>
      </w:r>
      <w:r w:rsidRPr="00006293">
        <w:rPr>
          <w:rFonts w:ascii="Arial" w:hAnsi="Arial" w:cs="Arial"/>
          <w:b/>
          <w:bCs/>
          <w:noProof/>
          <w:sz w:val="24"/>
          <w:szCs w:val="24"/>
        </w:rPr>
        <w:t>Ment</w:t>
      </w:r>
      <w:r w:rsidR="00E947A7">
        <w:rPr>
          <w:rFonts w:ascii="Arial" w:hAnsi="Arial" w:cs="Arial"/>
          <w:b/>
          <w:bCs/>
          <w:noProof/>
          <w:sz w:val="24"/>
          <w:szCs w:val="24"/>
        </w:rPr>
        <w:t>io</w:t>
      </w:r>
      <w:r w:rsidR="007D0846" w:rsidRPr="00006293">
        <w:rPr>
          <w:rFonts w:ascii="Arial" w:hAnsi="Arial" w:cs="Arial"/>
          <w:b/>
          <w:bCs/>
          <w:noProof/>
          <w:sz w:val="24"/>
          <w:szCs w:val="24"/>
        </w:rPr>
        <w:t>n</w:t>
      </w:r>
      <w:r w:rsidRPr="00006293">
        <w:rPr>
          <w:rFonts w:ascii="Arial" w:hAnsi="Arial" w:cs="Arial"/>
          <w:b/>
          <w:bCs/>
          <w:noProof/>
          <w:sz w:val="24"/>
          <w:szCs w:val="24"/>
        </w:rPr>
        <w:t>: Order of the Eastern Star)</w:t>
      </w:r>
      <w:r>
        <w:rPr>
          <w:rFonts w:ascii="Arial" w:hAnsi="Arial" w:cs="Arial"/>
          <w:noProof/>
          <w:sz w:val="24"/>
          <w:szCs w:val="24"/>
        </w:rPr>
        <w:t>,Or contact</w:t>
      </w:r>
      <w:r w:rsidR="00432B90">
        <w:rPr>
          <w:rFonts w:ascii="Arial" w:hAnsi="Arial" w:cs="Arial"/>
          <w:noProof/>
          <w:sz w:val="24"/>
          <w:szCs w:val="24"/>
        </w:rPr>
        <w:t xml:space="preserve"> </w:t>
      </w:r>
      <w:r w:rsidR="00432B90" w:rsidRPr="00006293">
        <w:rPr>
          <w:rFonts w:ascii="Arial" w:hAnsi="Arial" w:cs="Arial"/>
          <w:b/>
          <w:bCs/>
          <w:noProof/>
          <w:sz w:val="24"/>
          <w:szCs w:val="24"/>
          <w:u w:val="single"/>
        </w:rPr>
        <w:t>Jennifer</w:t>
      </w:r>
      <w:r>
        <w:rPr>
          <w:rFonts w:ascii="Arial" w:hAnsi="Arial" w:cs="Arial"/>
          <w:noProof/>
          <w:sz w:val="24"/>
          <w:szCs w:val="24"/>
          <w:u w:val="single"/>
        </w:rPr>
        <w:t>,</w:t>
      </w:r>
      <w:r w:rsidR="00E947A7">
        <w:rPr>
          <w:rFonts w:ascii="Arial" w:hAnsi="Arial" w:cs="Arial"/>
          <w:noProof/>
          <w:sz w:val="24"/>
          <w:szCs w:val="24"/>
          <w:u w:val="single"/>
        </w:rPr>
        <w:t xml:space="preserve"> </w:t>
      </w:r>
      <w:r w:rsidR="00432B90" w:rsidRPr="00432B90">
        <w:rPr>
          <w:rFonts w:ascii="Arial" w:hAnsi="Arial" w:cs="Arial"/>
          <w:noProof/>
          <w:sz w:val="24"/>
          <w:szCs w:val="24"/>
          <w:u w:val="single"/>
        </w:rPr>
        <w:t>Sales Assistant (Mon – Fri): 1(501)907-4</w:t>
      </w:r>
      <w:r w:rsidR="00493F84">
        <w:rPr>
          <w:rFonts w:ascii="Arial" w:hAnsi="Arial" w:cs="Arial"/>
          <w:noProof/>
          <w:sz w:val="24"/>
          <w:szCs w:val="24"/>
          <w:u w:val="single"/>
        </w:rPr>
        <w:t>8</w:t>
      </w:r>
      <w:r w:rsidR="00432B90" w:rsidRPr="00432B90">
        <w:rPr>
          <w:rFonts w:ascii="Arial" w:hAnsi="Arial" w:cs="Arial"/>
          <w:noProof/>
          <w:sz w:val="24"/>
          <w:szCs w:val="24"/>
          <w:u w:val="single"/>
        </w:rPr>
        <w:t xml:space="preserve">37, </w:t>
      </w:r>
      <w:r>
        <w:rPr>
          <w:rFonts w:ascii="Arial" w:hAnsi="Arial" w:cs="Arial"/>
          <w:noProof/>
          <w:sz w:val="24"/>
          <w:szCs w:val="24"/>
          <w:u w:val="single"/>
        </w:rPr>
        <w:t>O</w:t>
      </w:r>
      <w:r w:rsidR="00432B90" w:rsidRPr="00432B90">
        <w:rPr>
          <w:rFonts w:ascii="Arial" w:hAnsi="Arial" w:cs="Arial"/>
          <w:noProof/>
          <w:sz w:val="24"/>
          <w:szCs w:val="24"/>
          <w:u w:val="single"/>
        </w:rPr>
        <w:t xml:space="preserve">r </w:t>
      </w:r>
      <w:r w:rsidR="00432B90" w:rsidRPr="00006293">
        <w:rPr>
          <w:rFonts w:ascii="Arial" w:hAnsi="Arial" w:cs="Arial"/>
          <w:b/>
          <w:bCs/>
          <w:noProof/>
          <w:sz w:val="24"/>
          <w:szCs w:val="24"/>
          <w:u w:val="single"/>
        </w:rPr>
        <w:t>Amitra</w:t>
      </w:r>
      <w:r>
        <w:rPr>
          <w:rFonts w:ascii="Arial" w:hAnsi="Arial" w:cs="Arial"/>
          <w:noProof/>
          <w:sz w:val="24"/>
          <w:szCs w:val="24"/>
          <w:u w:val="single"/>
        </w:rPr>
        <w:t>,</w:t>
      </w:r>
      <w:r w:rsidR="00432B90">
        <w:rPr>
          <w:rFonts w:ascii="Arial" w:hAnsi="Arial" w:cs="Arial"/>
          <w:noProof/>
          <w:sz w:val="24"/>
          <w:szCs w:val="24"/>
          <w:u w:val="single"/>
        </w:rPr>
        <w:t xml:space="preserve"> </w:t>
      </w:r>
      <w:r w:rsidR="00432B90" w:rsidRPr="00432B90">
        <w:rPr>
          <w:rFonts w:ascii="Arial" w:hAnsi="Arial" w:cs="Arial"/>
          <w:noProof/>
          <w:sz w:val="24"/>
          <w:szCs w:val="24"/>
          <w:u w:val="single"/>
        </w:rPr>
        <w:t>Sales Manager (Mon – Fri): 1(501)907-4835</w:t>
      </w:r>
      <w:r w:rsidR="00432B90">
        <w:rPr>
          <w:rFonts w:ascii="Arial" w:hAnsi="Arial" w:cs="Arial"/>
          <w:noProof/>
          <w:sz w:val="24"/>
          <w:szCs w:val="24"/>
        </w:rPr>
        <w:t xml:space="preserve">. </w:t>
      </w:r>
      <w:r>
        <w:rPr>
          <w:rFonts w:ascii="Arial" w:hAnsi="Arial" w:cs="Arial"/>
          <w:noProof/>
          <w:sz w:val="24"/>
          <w:szCs w:val="24"/>
        </w:rPr>
        <w:t>M</w:t>
      </w:r>
      <w:r w:rsidR="00432B90">
        <w:rPr>
          <w:rFonts w:ascii="Arial" w:hAnsi="Arial" w:cs="Arial"/>
          <w:noProof/>
          <w:sz w:val="24"/>
          <w:szCs w:val="24"/>
        </w:rPr>
        <w:t>ail</w:t>
      </w:r>
      <w:r>
        <w:rPr>
          <w:rFonts w:ascii="Arial" w:hAnsi="Arial" w:cs="Arial"/>
          <w:noProof/>
          <w:sz w:val="24"/>
          <w:szCs w:val="24"/>
        </w:rPr>
        <w:t xml:space="preserve"> in</w:t>
      </w:r>
      <w:r w:rsidR="00432B90">
        <w:rPr>
          <w:rFonts w:ascii="Arial" w:hAnsi="Arial" w:cs="Arial"/>
          <w:noProof/>
          <w:sz w:val="24"/>
          <w:szCs w:val="24"/>
        </w:rPr>
        <w:t xml:space="preserve"> your reservation to the </w:t>
      </w:r>
      <w:r w:rsidRPr="00006293">
        <w:rPr>
          <w:rFonts w:ascii="Arial" w:hAnsi="Arial" w:cs="Arial"/>
          <w:b/>
          <w:bCs/>
          <w:noProof/>
          <w:sz w:val="24"/>
          <w:szCs w:val="24"/>
        </w:rPr>
        <w:t>H</w:t>
      </w:r>
      <w:r w:rsidR="00432B90" w:rsidRPr="00006293">
        <w:rPr>
          <w:rFonts w:ascii="Arial" w:hAnsi="Arial" w:cs="Arial"/>
          <w:b/>
          <w:bCs/>
          <w:noProof/>
          <w:sz w:val="24"/>
          <w:szCs w:val="24"/>
        </w:rPr>
        <w:t>ousing Chairman information listed above.</w:t>
      </w:r>
    </w:p>
    <w:p w14:paraId="5270D6BB" w14:textId="77777777" w:rsidR="00432B90" w:rsidRPr="007D0846" w:rsidRDefault="00432B90" w:rsidP="007D0846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771BD933" w14:textId="7C5F67EA" w:rsidR="009A2BF6" w:rsidRDefault="009A2BF6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Join us for a truly special year</w:t>
      </w:r>
      <w:r w:rsidR="00D81CBB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as we celebrate</w:t>
      </w:r>
      <w:r w:rsidR="00CC1EE0" w:rsidRPr="00C64F73">
        <w:rPr>
          <w:rFonts w:ascii="Arial" w:hAnsi="Arial" w:cs="Arial"/>
          <w:noProof/>
          <w:sz w:val="24"/>
          <w:szCs w:val="24"/>
        </w:rPr>
        <w:t xml:space="preserve"> our </w:t>
      </w:r>
      <w:r w:rsidR="00CC1EE0" w:rsidRPr="009A2BF6">
        <w:rPr>
          <w:rFonts w:ascii="Arial" w:hAnsi="Arial" w:cs="Arial"/>
          <w:b/>
          <w:bCs/>
          <w:noProof/>
          <w:sz w:val="24"/>
          <w:szCs w:val="24"/>
        </w:rPr>
        <w:t>150</w:t>
      </w:r>
      <w:r w:rsidR="00CC1EE0" w:rsidRPr="009A2BF6">
        <w:rPr>
          <w:rFonts w:ascii="Arial" w:hAnsi="Arial" w:cs="Arial"/>
          <w:b/>
          <w:bCs/>
          <w:noProof/>
          <w:sz w:val="24"/>
          <w:szCs w:val="24"/>
          <w:vertAlign w:val="superscript"/>
        </w:rPr>
        <w:t>th</w:t>
      </w:r>
      <w:r w:rsidR="00CC1EE0" w:rsidRPr="009A2BF6">
        <w:rPr>
          <w:rFonts w:ascii="Arial" w:hAnsi="Arial" w:cs="Arial"/>
          <w:b/>
          <w:bCs/>
          <w:noProof/>
          <w:sz w:val="24"/>
          <w:szCs w:val="24"/>
        </w:rPr>
        <w:t xml:space="preserve"> Anniversary</w:t>
      </w:r>
      <w:r>
        <w:rPr>
          <w:rFonts w:ascii="Arial" w:hAnsi="Arial" w:cs="Arial"/>
          <w:noProof/>
          <w:sz w:val="24"/>
          <w:szCs w:val="24"/>
        </w:rPr>
        <w:t>!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We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are honored to host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 the </w:t>
      </w:r>
      <w:r w:rsidR="00137F15" w:rsidRPr="009A2BF6">
        <w:rPr>
          <w:rFonts w:ascii="Arial" w:hAnsi="Arial" w:cs="Arial"/>
          <w:b/>
          <w:bCs/>
          <w:noProof/>
          <w:sz w:val="24"/>
          <w:szCs w:val="24"/>
        </w:rPr>
        <w:t>Official Visit of the Most Worthy Grand Matron</w:t>
      </w:r>
      <w:r w:rsidR="00D81CBB">
        <w:rPr>
          <w:rFonts w:ascii="Arial" w:hAnsi="Arial" w:cs="Arial"/>
          <w:b/>
          <w:bCs/>
          <w:noProof/>
          <w:sz w:val="24"/>
          <w:szCs w:val="24"/>
        </w:rPr>
        <w:t xml:space="preserve"> and</w:t>
      </w:r>
      <w:r w:rsidR="00137F15" w:rsidRPr="009A2BF6">
        <w:rPr>
          <w:rFonts w:ascii="Arial" w:hAnsi="Arial" w:cs="Arial"/>
          <w:b/>
          <w:bCs/>
          <w:noProof/>
          <w:sz w:val="24"/>
          <w:szCs w:val="24"/>
        </w:rPr>
        <w:t xml:space="preserve"> Most Worthy Grand Patron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; </w:t>
      </w:r>
      <w:r>
        <w:rPr>
          <w:rFonts w:ascii="Arial" w:hAnsi="Arial" w:cs="Arial"/>
          <w:noProof/>
          <w:sz w:val="24"/>
          <w:szCs w:val="24"/>
        </w:rPr>
        <w:t>along with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 an </w:t>
      </w:r>
      <w:r w:rsidR="00137F15" w:rsidRPr="009A2BF6">
        <w:rPr>
          <w:rFonts w:ascii="Arial" w:hAnsi="Arial" w:cs="Arial"/>
          <w:b/>
          <w:bCs/>
          <w:noProof/>
          <w:sz w:val="24"/>
          <w:szCs w:val="24"/>
        </w:rPr>
        <w:t>Honor Banquet for the Worthy Grand Chaplain</w:t>
      </w:r>
      <w:r w:rsidR="00137F15" w:rsidRPr="00C64F73">
        <w:rPr>
          <w:rFonts w:ascii="Arial" w:hAnsi="Arial" w:cs="Arial"/>
          <w:noProof/>
          <w:sz w:val="24"/>
          <w:szCs w:val="24"/>
        </w:rPr>
        <w:t xml:space="preserve"> </w:t>
      </w:r>
    </w:p>
    <w:p w14:paraId="7ACE26CD" w14:textId="51B381A8" w:rsidR="009A2BF6" w:rsidRDefault="00137F15" w:rsidP="009A2BF6">
      <w:pPr>
        <w:spacing w:after="0"/>
        <w:ind w:firstLine="72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(open to everyone).</w:t>
      </w:r>
    </w:p>
    <w:p w14:paraId="5F5E856A" w14:textId="732281D4" w:rsidR="00CC1EE0" w:rsidRDefault="00137F15" w:rsidP="009A2BF6">
      <w:pPr>
        <w:spacing w:after="0"/>
        <w:ind w:firstLine="720"/>
        <w:jc w:val="center"/>
        <w:rPr>
          <w:rFonts w:ascii="Arial" w:hAnsi="Arial" w:cs="Arial"/>
          <w:noProof/>
          <w:sz w:val="24"/>
          <w:szCs w:val="24"/>
        </w:rPr>
      </w:pPr>
      <w:r w:rsidRPr="00C64F73">
        <w:rPr>
          <w:rFonts w:ascii="Arial" w:hAnsi="Arial" w:cs="Arial"/>
          <w:noProof/>
          <w:sz w:val="24"/>
          <w:szCs w:val="24"/>
        </w:rPr>
        <w:t>It will be a festive time for everyone. Please come</w:t>
      </w:r>
      <w:r w:rsidR="00D81CBB">
        <w:rPr>
          <w:rFonts w:ascii="Arial" w:hAnsi="Arial" w:cs="Arial"/>
          <w:noProof/>
          <w:sz w:val="24"/>
          <w:szCs w:val="24"/>
        </w:rPr>
        <w:t xml:space="preserve"> </w:t>
      </w:r>
      <w:r w:rsidRPr="00C64F73">
        <w:rPr>
          <w:rFonts w:ascii="Arial" w:hAnsi="Arial" w:cs="Arial"/>
          <w:noProof/>
          <w:sz w:val="24"/>
          <w:szCs w:val="24"/>
        </w:rPr>
        <w:t>and join us.</w:t>
      </w:r>
    </w:p>
    <w:p w14:paraId="09405740" w14:textId="77777777" w:rsidR="00F21BDF" w:rsidRPr="00C64F73" w:rsidRDefault="00F21BDF" w:rsidP="00CC1EE0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74A7BE8F" w14:textId="2F236AFB" w:rsidR="00432B90" w:rsidRDefault="009A2BF6" w:rsidP="009A2BF6">
      <w:pPr>
        <w:spacing w:after="0"/>
        <w:ind w:firstLine="720"/>
        <w:jc w:val="center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t>Hotel Information</w:t>
      </w:r>
    </w:p>
    <w:p w14:paraId="66ACA6CA" w14:textId="30B833EC" w:rsidR="009A2BF6" w:rsidRPr="009A2BF6" w:rsidRDefault="009A2BF6" w:rsidP="009A2BF6">
      <w:pPr>
        <w:pStyle w:val="ListParagraph"/>
        <w:numPr>
          <w:ilvl w:val="0"/>
          <w:numId w:val="23"/>
        </w:num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9A2BF6">
        <w:rPr>
          <w:rFonts w:ascii="Arial" w:hAnsi="Arial" w:cs="Arial"/>
          <w:b/>
          <w:bCs/>
          <w:noProof/>
          <w:sz w:val="24"/>
          <w:szCs w:val="24"/>
        </w:rPr>
        <w:t>Special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OES room ra</w:t>
      </w:r>
      <w:r w:rsidR="00D81CBB">
        <w:rPr>
          <w:rFonts w:ascii="Arial" w:hAnsi="Arial" w:cs="Arial"/>
          <w:b/>
          <w:bCs/>
          <w:noProof/>
          <w:sz w:val="24"/>
          <w:szCs w:val="24"/>
        </w:rPr>
        <w:t>t</w:t>
      </w:r>
      <w:r>
        <w:rPr>
          <w:rFonts w:ascii="Arial" w:hAnsi="Arial" w:cs="Arial"/>
          <w:b/>
          <w:bCs/>
          <w:noProof/>
          <w:sz w:val="24"/>
          <w:szCs w:val="24"/>
        </w:rPr>
        <w:t>es avai</w:t>
      </w:r>
      <w:r w:rsidR="00D81CBB">
        <w:rPr>
          <w:rFonts w:ascii="Arial" w:hAnsi="Arial" w:cs="Arial"/>
          <w:b/>
          <w:bCs/>
          <w:noProof/>
          <w:sz w:val="24"/>
          <w:szCs w:val="24"/>
        </w:rPr>
        <w:t>la</w:t>
      </w:r>
      <w:r>
        <w:rPr>
          <w:rFonts w:ascii="Arial" w:hAnsi="Arial" w:cs="Arial"/>
          <w:b/>
          <w:bCs/>
          <w:noProof/>
          <w:sz w:val="24"/>
          <w:szCs w:val="24"/>
        </w:rPr>
        <w:t>ble until November 8, 2026</w:t>
      </w:r>
    </w:p>
    <w:p w14:paraId="30EBD880" w14:textId="43510B84" w:rsidR="009A2BF6" w:rsidRDefault="009A2BF6" w:rsidP="009A2BF6">
      <w:pPr>
        <w:pStyle w:val="ListParagraph"/>
        <w:numPr>
          <w:ilvl w:val="0"/>
          <w:numId w:val="23"/>
        </w:numPr>
        <w:spacing w:after="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Rates are per room</w:t>
      </w:r>
      <w:r w:rsidR="00D81CBB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and subject to taxes</w:t>
      </w:r>
    </w:p>
    <w:p w14:paraId="27251072" w14:textId="77777777" w:rsidR="0068193B" w:rsidRDefault="009A2BF6" w:rsidP="009A2BF6">
      <w:pPr>
        <w:pStyle w:val="ListParagraph"/>
        <w:numPr>
          <w:ilvl w:val="0"/>
          <w:numId w:val="23"/>
        </w:numPr>
        <w:spacing w:after="0"/>
        <w:jc w:val="center"/>
        <w:rPr>
          <w:rFonts w:ascii="Arial" w:hAnsi="Arial" w:cs="Arial"/>
          <w:noProof/>
          <w:sz w:val="24"/>
          <w:szCs w:val="24"/>
        </w:rPr>
      </w:pPr>
      <w:r w:rsidRPr="0068193B">
        <w:rPr>
          <w:rFonts w:ascii="Arial" w:hAnsi="Arial" w:cs="Arial"/>
          <w:b/>
          <w:bCs/>
          <w:noProof/>
          <w:sz w:val="24"/>
          <w:szCs w:val="24"/>
        </w:rPr>
        <w:t>Reservation:</w:t>
      </w:r>
      <w:r>
        <w:rPr>
          <w:rFonts w:ascii="Arial" w:hAnsi="Arial" w:cs="Arial"/>
          <w:noProof/>
          <w:sz w:val="24"/>
          <w:szCs w:val="24"/>
        </w:rPr>
        <w:t xml:space="preserve"> Call 1-501-371-9000</w:t>
      </w:r>
    </w:p>
    <w:p w14:paraId="16E2FE0C" w14:textId="3BE6AAD4" w:rsidR="0068193B" w:rsidRDefault="0068193B" w:rsidP="009A2BF6">
      <w:pPr>
        <w:pStyle w:val="ListParagraph"/>
        <w:numPr>
          <w:ilvl w:val="0"/>
          <w:numId w:val="23"/>
        </w:numPr>
        <w:spacing w:after="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Room assignment based on availability at check-in</w:t>
      </w:r>
    </w:p>
    <w:p w14:paraId="5FD46855" w14:textId="5CB9DF39" w:rsidR="0068193B" w:rsidRDefault="0068193B" w:rsidP="0068193B">
      <w:pPr>
        <w:pStyle w:val="ListParagraph"/>
        <w:spacing w:after="0"/>
        <w:ind w:left="1440"/>
        <w:rPr>
          <w:rFonts w:ascii="Arial" w:hAnsi="Arial" w:cs="Arial"/>
          <w:noProof/>
          <w:sz w:val="24"/>
          <w:szCs w:val="24"/>
        </w:rPr>
      </w:pPr>
      <w:r w:rsidRPr="0068193B">
        <w:rPr>
          <w:rFonts w:ascii="Arial" w:hAnsi="Arial" w:cs="Arial"/>
          <w:b/>
          <w:bCs/>
          <w:noProof/>
          <w:sz w:val="24"/>
          <w:szCs w:val="24"/>
        </w:rPr>
        <w:t>Includes:</w:t>
      </w:r>
      <w:r>
        <w:rPr>
          <w:rFonts w:ascii="Arial" w:hAnsi="Arial" w:cs="Arial"/>
          <w:noProof/>
          <w:sz w:val="24"/>
          <w:szCs w:val="24"/>
        </w:rPr>
        <w:t xml:space="preserve"> Full hot buffet breakf</w:t>
      </w:r>
      <w:r w:rsidR="00D81CBB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>st served daily from 6:30 am,- 9:30 am</w:t>
      </w:r>
    </w:p>
    <w:p w14:paraId="37653521" w14:textId="1B345EC2" w:rsidR="009A2BF6" w:rsidRPr="009A2BF6" w:rsidRDefault="0068193B" w:rsidP="0068193B">
      <w:pPr>
        <w:pStyle w:val="ListParagraph"/>
        <w:spacing w:after="0"/>
        <w:ind w:left="1440"/>
        <w:jc w:val="center"/>
        <w:rPr>
          <w:rFonts w:ascii="Arial" w:hAnsi="Arial" w:cs="Arial"/>
          <w:noProof/>
          <w:sz w:val="24"/>
          <w:szCs w:val="24"/>
        </w:rPr>
      </w:pPr>
      <w:r w:rsidRPr="0068193B">
        <w:rPr>
          <w:rFonts w:ascii="Arial" w:hAnsi="Arial" w:cs="Arial"/>
          <w:b/>
          <w:bCs/>
          <w:noProof/>
          <w:sz w:val="24"/>
          <w:szCs w:val="24"/>
        </w:rPr>
        <w:t>Onsite Dining:</w:t>
      </w:r>
      <w:r>
        <w:rPr>
          <w:rFonts w:ascii="Arial" w:hAnsi="Arial" w:cs="Arial"/>
          <w:noProof/>
          <w:sz w:val="24"/>
          <w:szCs w:val="24"/>
        </w:rPr>
        <w:t xml:space="preserve"> Benihana, Riverfront Steakhouse</w:t>
      </w:r>
    </w:p>
    <w:p w14:paraId="3FDDBC37" w14:textId="77777777" w:rsidR="00432B90" w:rsidRDefault="00432B9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2DFF39AA" w14:textId="77777777" w:rsidR="00432B90" w:rsidRDefault="00432B9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370367F9" w14:textId="77777777" w:rsidR="00432B90" w:rsidRDefault="00432B9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03996DDE" w14:textId="77777777" w:rsidR="00E10550" w:rsidRDefault="00E1055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38B273BD" w14:textId="77777777" w:rsidR="00E10550" w:rsidRDefault="00E1055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24A6326D" w14:textId="77777777" w:rsidR="00E10550" w:rsidRDefault="00E10550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5A54A21F" w14:textId="432406DA" w:rsidR="0068193B" w:rsidRDefault="0068193B" w:rsidP="0068193B">
      <w:pPr>
        <w:spacing w:after="0"/>
        <w:ind w:firstLine="72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t>Hotel Lodging</w:t>
      </w:r>
      <w:r w:rsidR="00D81CBB">
        <w:rPr>
          <w:rFonts w:ascii="Arial" w:hAnsi="Arial" w:cs="Arial"/>
          <w:b/>
          <w:bCs/>
          <w:noProof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  <w:u w:val="single"/>
        </w:rPr>
        <w:t>Cut-Off Date Information</w:t>
      </w:r>
    </w:p>
    <w:p w14:paraId="669C01FA" w14:textId="5827B2E2" w:rsidR="0068193B" w:rsidRDefault="0068193B" w:rsidP="0068193B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All rates are per room, per n</w:t>
      </w:r>
      <w:r w:rsidR="00D81CBB">
        <w:rPr>
          <w:rFonts w:ascii="Arial" w:hAnsi="Arial" w:cs="Arial"/>
          <w:noProof/>
          <w:sz w:val="24"/>
          <w:szCs w:val="24"/>
        </w:rPr>
        <w:t>i</w:t>
      </w:r>
      <w:r>
        <w:rPr>
          <w:rFonts w:ascii="Arial" w:hAnsi="Arial" w:cs="Arial"/>
          <w:noProof/>
          <w:sz w:val="24"/>
          <w:szCs w:val="24"/>
        </w:rPr>
        <w:t>ght, and are subject to applic</w:t>
      </w:r>
      <w:r w:rsidR="00E947A7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>ble taxes. Special OES room rate will be available until November 8, 2026. After this date, the rooms block may be released, and the hotel</w:t>
      </w:r>
      <w:r w:rsidR="00DD6485">
        <w:rPr>
          <w:rFonts w:ascii="Arial" w:hAnsi="Arial" w:cs="Arial"/>
          <w:noProof/>
          <w:sz w:val="24"/>
          <w:szCs w:val="24"/>
        </w:rPr>
        <w:t xml:space="preserve"> may charge a higher rate of $179.00 per night.</w:t>
      </w:r>
    </w:p>
    <w:p w14:paraId="4B63E942" w14:textId="77777777" w:rsidR="00DD6485" w:rsidRDefault="00DD6485" w:rsidP="0068193B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6A57BA94" w14:textId="647DD540" w:rsidR="00DD6485" w:rsidRDefault="00DD6485" w:rsidP="0068193B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Special requests and room types cannot be garanteed; however, the hotel will do its best to accommodate all request. Room types may be assigned at check-in based on ava</w:t>
      </w:r>
      <w:r w:rsidR="00D81CBB">
        <w:rPr>
          <w:rFonts w:ascii="Arial" w:hAnsi="Arial" w:cs="Arial"/>
          <w:noProof/>
          <w:sz w:val="24"/>
          <w:szCs w:val="24"/>
        </w:rPr>
        <w:t>i</w:t>
      </w:r>
      <w:r>
        <w:rPr>
          <w:rFonts w:ascii="Arial" w:hAnsi="Arial" w:cs="Arial"/>
          <w:noProof/>
          <w:sz w:val="24"/>
          <w:szCs w:val="24"/>
        </w:rPr>
        <w:t>lability.</w:t>
      </w:r>
    </w:p>
    <w:p w14:paraId="67E1404D" w14:textId="77777777" w:rsidR="00C47BEB" w:rsidRDefault="00C47BEB" w:rsidP="0068193B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32951D88" w14:textId="4224694F" w:rsidR="00C47BEB" w:rsidRDefault="00C47BEB" w:rsidP="00C47BEB">
      <w:pPr>
        <w:spacing w:after="0"/>
        <w:ind w:firstLine="72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t>A Histo</w:t>
      </w:r>
      <w:r w:rsidR="00E947A7">
        <w:rPr>
          <w:rFonts w:ascii="Arial" w:hAnsi="Arial" w:cs="Arial"/>
          <w:b/>
          <w:bCs/>
          <w:noProof/>
          <w:sz w:val="24"/>
          <w:szCs w:val="24"/>
          <w:u w:val="single"/>
        </w:rPr>
        <w:t>r</w:t>
      </w:r>
      <w:r>
        <w:rPr>
          <w:rFonts w:ascii="Arial" w:hAnsi="Arial" w:cs="Arial"/>
          <w:b/>
          <w:bCs/>
          <w:noProof/>
          <w:sz w:val="24"/>
          <w:szCs w:val="24"/>
          <w:u w:val="single"/>
        </w:rPr>
        <w:t>ic Celebration</w:t>
      </w:r>
    </w:p>
    <w:p w14:paraId="10218825" w14:textId="77777777" w:rsidR="00C47BEB" w:rsidRDefault="00C47BEB" w:rsidP="00C47BEB">
      <w:pPr>
        <w:spacing w:after="0"/>
        <w:ind w:firstLine="72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This will be an exciting year for us as we celebrate our </w:t>
      </w:r>
      <w:r w:rsidRPr="00C47BEB">
        <w:rPr>
          <w:rFonts w:ascii="Arial" w:hAnsi="Arial" w:cs="Arial"/>
          <w:b/>
          <w:bCs/>
          <w:noProof/>
          <w:sz w:val="24"/>
          <w:szCs w:val="24"/>
        </w:rPr>
        <w:t>150</w:t>
      </w:r>
      <w:r w:rsidRPr="00C47BEB">
        <w:rPr>
          <w:rFonts w:ascii="Arial" w:hAnsi="Arial" w:cs="Arial"/>
          <w:b/>
          <w:bCs/>
          <w:noProof/>
          <w:sz w:val="24"/>
          <w:szCs w:val="24"/>
          <w:vertAlign w:val="superscript"/>
        </w:rPr>
        <w:t>th</w:t>
      </w:r>
      <w:r w:rsidRPr="00C47BEB">
        <w:rPr>
          <w:rFonts w:ascii="Arial" w:hAnsi="Arial" w:cs="Arial"/>
          <w:b/>
          <w:bCs/>
          <w:noProof/>
          <w:sz w:val="24"/>
          <w:szCs w:val="24"/>
        </w:rPr>
        <w:t xml:space="preserve"> Anniversary!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167D2B4E" w14:textId="22366BD3" w:rsidR="00C47BEB" w:rsidRPr="00C47BEB" w:rsidRDefault="00C47BEB" w:rsidP="00C47BEB">
      <w:pPr>
        <w:spacing w:after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In addition, this year includes the Official Visit of the Most Worthy Grand Matron and Most Worthy Grand Patron, as well as an Honor Banquet for the Worthy Grand Cha</w:t>
      </w:r>
      <w:r w:rsidR="00E947A7">
        <w:rPr>
          <w:rFonts w:ascii="Arial" w:hAnsi="Arial" w:cs="Arial"/>
          <w:noProof/>
          <w:sz w:val="24"/>
          <w:szCs w:val="24"/>
        </w:rPr>
        <w:t>p</w:t>
      </w:r>
      <w:r>
        <w:rPr>
          <w:rFonts w:ascii="Arial" w:hAnsi="Arial" w:cs="Arial"/>
          <w:noProof/>
          <w:sz w:val="24"/>
          <w:szCs w:val="24"/>
        </w:rPr>
        <w:t>lain</w:t>
      </w:r>
      <w:r w:rsidR="00E10550">
        <w:rPr>
          <w:rFonts w:ascii="Arial" w:hAnsi="Arial" w:cs="Arial"/>
          <w:noProof/>
          <w:sz w:val="24"/>
          <w:szCs w:val="24"/>
        </w:rPr>
        <w:t>, which will be open to all. It promises to be a festive</w:t>
      </w:r>
      <w:r w:rsidR="00D81CBB">
        <w:rPr>
          <w:rFonts w:ascii="Arial" w:hAnsi="Arial" w:cs="Arial"/>
          <w:noProof/>
          <w:sz w:val="24"/>
          <w:szCs w:val="24"/>
        </w:rPr>
        <w:t>,</w:t>
      </w:r>
      <w:r w:rsidR="00E10550">
        <w:rPr>
          <w:rFonts w:ascii="Arial" w:hAnsi="Arial" w:cs="Arial"/>
          <w:noProof/>
          <w:sz w:val="24"/>
          <w:szCs w:val="24"/>
        </w:rPr>
        <w:t xml:space="preserve"> memorable time for everyone, and we invite you to come and join us for this special occasion.</w:t>
      </w:r>
    </w:p>
    <w:p w14:paraId="51A0519B" w14:textId="77777777" w:rsidR="0068193B" w:rsidRDefault="0068193B" w:rsidP="00432B90">
      <w:pPr>
        <w:spacing w:after="0"/>
        <w:ind w:firstLine="720"/>
        <w:rPr>
          <w:rFonts w:ascii="Arial" w:hAnsi="Arial" w:cs="Arial"/>
          <w:noProof/>
          <w:sz w:val="24"/>
          <w:szCs w:val="24"/>
        </w:rPr>
      </w:pPr>
    </w:p>
    <w:p w14:paraId="097B7C70" w14:textId="2EF7E520" w:rsidR="00417EC9" w:rsidRDefault="00417EC9" w:rsidP="00E677FE">
      <w:pPr>
        <w:spacing w:after="0"/>
        <w:rPr>
          <w:sz w:val="16"/>
          <w:szCs w:val="16"/>
        </w:rPr>
      </w:pPr>
    </w:p>
    <w:p w14:paraId="7D38AB49" w14:textId="77777777" w:rsidR="00432B90" w:rsidRPr="00432B90" w:rsidRDefault="00432B90" w:rsidP="00432B90">
      <w:pPr>
        <w:rPr>
          <w:sz w:val="16"/>
          <w:szCs w:val="16"/>
        </w:rPr>
      </w:pPr>
    </w:p>
    <w:p w14:paraId="3C662778" w14:textId="77777777" w:rsidR="00432B90" w:rsidRPr="00432B90" w:rsidRDefault="00432B90" w:rsidP="00432B90">
      <w:pPr>
        <w:rPr>
          <w:sz w:val="16"/>
          <w:szCs w:val="16"/>
        </w:rPr>
      </w:pPr>
    </w:p>
    <w:p w14:paraId="7A0B1E31" w14:textId="77777777" w:rsidR="00432B90" w:rsidRPr="00432B90" w:rsidRDefault="00432B90" w:rsidP="00432B90">
      <w:pPr>
        <w:rPr>
          <w:sz w:val="16"/>
          <w:szCs w:val="16"/>
        </w:rPr>
      </w:pPr>
    </w:p>
    <w:p w14:paraId="610DF659" w14:textId="77777777" w:rsidR="00432B90" w:rsidRPr="00432B90" w:rsidRDefault="00432B90" w:rsidP="00432B90">
      <w:pPr>
        <w:rPr>
          <w:sz w:val="16"/>
          <w:szCs w:val="16"/>
        </w:rPr>
      </w:pPr>
    </w:p>
    <w:p w14:paraId="67756FAD" w14:textId="77777777" w:rsidR="00432B90" w:rsidRPr="00432B90" w:rsidRDefault="00432B90" w:rsidP="00432B90">
      <w:pPr>
        <w:rPr>
          <w:sz w:val="16"/>
          <w:szCs w:val="16"/>
        </w:rPr>
      </w:pPr>
    </w:p>
    <w:p w14:paraId="79917D8E" w14:textId="77777777" w:rsidR="00432B90" w:rsidRPr="00432B90" w:rsidRDefault="00432B90" w:rsidP="00432B90">
      <w:pPr>
        <w:rPr>
          <w:sz w:val="16"/>
          <w:szCs w:val="16"/>
        </w:rPr>
      </w:pPr>
    </w:p>
    <w:p w14:paraId="299F2A4F" w14:textId="77777777" w:rsidR="00432B90" w:rsidRPr="00432B90" w:rsidRDefault="00432B90" w:rsidP="00432B90">
      <w:pPr>
        <w:rPr>
          <w:sz w:val="16"/>
          <w:szCs w:val="16"/>
        </w:rPr>
      </w:pPr>
    </w:p>
    <w:p w14:paraId="1FAFB249" w14:textId="77777777" w:rsidR="00432B90" w:rsidRPr="00432B90" w:rsidRDefault="00432B90" w:rsidP="00432B90">
      <w:pPr>
        <w:rPr>
          <w:sz w:val="16"/>
          <w:szCs w:val="16"/>
        </w:rPr>
      </w:pPr>
    </w:p>
    <w:p w14:paraId="5DDBB8D4" w14:textId="77777777" w:rsidR="00432B90" w:rsidRPr="00432B90" w:rsidRDefault="00432B90" w:rsidP="00432B90">
      <w:pPr>
        <w:rPr>
          <w:sz w:val="16"/>
          <w:szCs w:val="16"/>
        </w:rPr>
      </w:pPr>
    </w:p>
    <w:p w14:paraId="4C4C090C" w14:textId="77777777" w:rsidR="00432B90" w:rsidRPr="00432B90" w:rsidRDefault="00432B90" w:rsidP="00432B90">
      <w:pPr>
        <w:rPr>
          <w:sz w:val="16"/>
          <w:szCs w:val="16"/>
        </w:rPr>
      </w:pPr>
    </w:p>
    <w:p w14:paraId="5CD03BCB" w14:textId="77777777" w:rsidR="00432B90" w:rsidRPr="00432B90" w:rsidRDefault="00432B90" w:rsidP="00432B90">
      <w:pPr>
        <w:rPr>
          <w:sz w:val="16"/>
          <w:szCs w:val="16"/>
        </w:rPr>
      </w:pPr>
    </w:p>
    <w:p w14:paraId="08D5B142" w14:textId="77777777" w:rsidR="00432B90" w:rsidRPr="00432B90" w:rsidRDefault="00432B90" w:rsidP="00432B90">
      <w:pPr>
        <w:rPr>
          <w:sz w:val="16"/>
          <w:szCs w:val="16"/>
        </w:rPr>
      </w:pPr>
    </w:p>
    <w:p w14:paraId="1100D2FF" w14:textId="77777777" w:rsidR="00432B90" w:rsidRPr="00432B90" w:rsidRDefault="00432B90" w:rsidP="00432B90">
      <w:pPr>
        <w:rPr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Y="2478"/>
        <w:tblW w:w="50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929"/>
        <w:gridCol w:w="87"/>
        <w:gridCol w:w="3055"/>
        <w:gridCol w:w="1663"/>
        <w:gridCol w:w="2863"/>
      </w:tblGrid>
      <w:tr w:rsidR="00E72EBA" w:rsidRPr="00846B76" w14:paraId="09E0DB68" w14:textId="77777777" w:rsidTr="00A13490">
        <w:trPr>
          <w:trHeight w:val="898"/>
        </w:trPr>
        <w:sdt>
          <w:sdtPr>
            <w:id w:val="1621259925"/>
            <w:placeholder>
              <w:docPart w:val="5A3A3CFFC98B4ABCBF5677A7E3454D23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2DCE81E0" w14:textId="77777777" w:rsidR="00E72EBA" w:rsidRPr="00846B76" w:rsidRDefault="00E72EBA" w:rsidP="00336061">
                <w:r w:rsidRPr="00346DE2">
                  <w:t>First Name</w:t>
                </w:r>
              </w:p>
            </w:tc>
          </w:sdtContent>
        </w:sdt>
        <w:tc>
          <w:tcPr>
            <w:tcW w:w="3988" w:type="pct"/>
            <w:gridSpan w:val="4"/>
            <w:tcBorders>
              <w:bottom w:val="single" w:sz="4" w:space="0" w:color="auto"/>
            </w:tcBorders>
            <w:vAlign w:val="bottom"/>
          </w:tcPr>
          <w:p w14:paraId="6659460A" w14:textId="1812D668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256DFEE7" w14:textId="77777777" w:rsidTr="00336061">
        <w:trPr>
          <w:trHeight w:val="571"/>
        </w:trPr>
        <w:sdt>
          <w:sdtPr>
            <w:id w:val="-1470592894"/>
            <w:placeholder>
              <w:docPart w:val="2953B11AE4E44332AD3A42A38153CAFA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124DDC3B" w14:textId="77777777" w:rsidR="00E72EBA" w:rsidRPr="00846B76" w:rsidRDefault="00E72EBA" w:rsidP="00336061">
                <w:r w:rsidRPr="00346DE2">
                  <w:t>Last Name</w:t>
                </w:r>
              </w:p>
            </w:tc>
          </w:sdtContent>
        </w:sdt>
        <w:tc>
          <w:tcPr>
            <w:tcW w:w="3988" w:type="pct"/>
            <w:gridSpan w:val="4"/>
            <w:tcBorders>
              <w:bottom w:val="single" w:sz="4" w:space="0" w:color="auto"/>
            </w:tcBorders>
            <w:vAlign w:val="bottom"/>
          </w:tcPr>
          <w:p w14:paraId="500686CB" w14:textId="42578144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36457C26" w14:textId="77777777" w:rsidTr="00336061">
        <w:trPr>
          <w:trHeight w:val="584"/>
        </w:trPr>
        <w:sdt>
          <w:sdtPr>
            <w:id w:val="572943512"/>
            <w:placeholder>
              <w:docPart w:val="ED88FAAB36354ABE98D8F21715C07C25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07D89FA4" w14:textId="77777777" w:rsidR="00E72EBA" w:rsidRDefault="00E72EBA" w:rsidP="00336061">
                <w:r w:rsidRPr="00346DE2">
                  <w:t>Address</w:t>
                </w:r>
              </w:p>
            </w:tc>
          </w:sdtContent>
        </w:sdt>
        <w:tc>
          <w:tcPr>
            <w:tcW w:w="3988" w:type="pct"/>
            <w:gridSpan w:val="4"/>
            <w:tcBorders>
              <w:bottom w:val="single" w:sz="4" w:space="0" w:color="auto"/>
            </w:tcBorders>
            <w:vAlign w:val="bottom"/>
          </w:tcPr>
          <w:p w14:paraId="1C710124" w14:textId="77777777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57A50937" w14:textId="77777777" w:rsidTr="00336061">
        <w:trPr>
          <w:trHeight w:val="584"/>
        </w:trPr>
        <w:sdt>
          <w:sdtPr>
            <w:id w:val="-521243642"/>
            <w:placeholder>
              <w:docPart w:val="7137809FC7B64F228075C1DE6E4AB365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22B88EE1" w14:textId="77777777" w:rsidR="00E72EBA" w:rsidRPr="00846B76" w:rsidRDefault="00E72EBA" w:rsidP="00336061">
                <w:r w:rsidRPr="00346DE2">
                  <w:t>City/State/Zip</w:t>
                </w:r>
              </w:p>
            </w:tc>
          </w:sdtContent>
        </w:sdt>
        <w:tc>
          <w:tcPr>
            <w:tcW w:w="3988" w:type="pct"/>
            <w:gridSpan w:val="4"/>
            <w:tcBorders>
              <w:bottom w:val="single" w:sz="4" w:space="0" w:color="auto"/>
            </w:tcBorders>
            <w:vAlign w:val="bottom"/>
          </w:tcPr>
          <w:p w14:paraId="1D4E15BF" w14:textId="77777777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77C634A9" w14:textId="77777777" w:rsidTr="00336061">
        <w:trPr>
          <w:trHeight w:val="332"/>
        </w:trPr>
        <w:sdt>
          <w:sdtPr>
            <w:id w:val="83577009"/>
            <w:placeholder>
              <w:docPart w:val="2E95550E009D480391A4CF2D9F9AFBC2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715F7219" w14:textId="77777777" w:rsidR="00E72EBA" w:rsidRPr="00846B76" w:rsidRDefault="00E72EBA" w:rsidP="00336061">
                <w:r w:rsidRPr="00346DE2">
                  <w:t>Home Phone</w:t>
                </w:r>
              </w:p>
            </w:tc>
          </w:sdtContent>
        </w:sdt>
        <w:tc>
          <w:tcPr>
            <w:tcW w:w="1634" w:type="pct"/>
            <w:gridSpan w:val="2"/>
            <w:tcBorders>
              <w:bottom w:val="single" w:sz="4" w:space="0" w:color="auto"/>
            </w:tcBorders>
            <w:vAlign w:val="bottom"/>
          </w:tcPr>
          <w:p w14:paraId="75A9113B" w14:textId="77777777" w:rsidR="00E72EBA" w:rsidRPr="00846B76" w:rsidRDefault="00E72EBA" w:rsidP="00336061">
            <w:pPr>
              <w:spacing w:before="240"/>
            </w:pPr>
          </w:p>
        </w:tc>
        <w:sdt>
          <w:sdtPr>
            <w:id w:val="-1074967882"/>
            <w:placeholder>
              <w:docPart w:val="187D60F113A24683A618E68E29E8EBBE"/>
            </w:placeholder>
            <w:temporary/>
            <w:showingPlcHdr/>
          </w:sdtPr>
          <w:sdtEndPr/>
          <w:sdtContent>
            <w:tc>
              <w:tcPr>
                <w:tcW w:w="865" w:type="pct"/>
                <w:vAlign w:val="bottom"/>
              </w:tcPr>
              <w:p w14:paraId="7206F0DA" w14:textId="77777777" w:rsidR="00E72EBA" w:rsidRPr="00846B76" w:rsidRDefault="00E72EBA" w:rsidP="00336061">
                <w:r w:rsidRPr="00346DE2">
                  <w:t>Cell Phone</w:t>
                </w:r>
              </w:p>
            </w:tc>
          </w:sdtContent>
        </w:sdt>
        <w:tc>
          <w:tcPr>
            <w:tcW w:w="1489" w:type="pct"/>
            <w:tcBorders>
              <w:bottom w:val="single" w:sz="4" w:space="0" w:color="auto"/>
            </w:tcBorders>
            <w:vAlign w:val="bottom"/>
          </w:tcPr>
          <w:p w14:paraId="0F52D51B" w14:textId="77777777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7F8ADBEB" w14:textId="77777777" w:rsidTr="00336061">
        <w:trPr>
          <w:trHeight w:val="584"/>
        </w:trPr>
        <w:sdt>
          <w:sdtPr>
            <w:id w:val="-965116832"/>
            <w:placeholder>
              <w:docPart w:val="288FD1CA5AB44C409571E8BB503CA6C5"/>
            </w:placeholder>
            <w:temporary/>
            <w:showingPlcHdr/>
          </w:sdtPr>
          <w:sdtEndPr/>
          <w:sdtContent>
            <w:tc>
              <w:tcPr>
                <w:tcW w:w="1012" w:type="pct"/>
                <w:gridSpan w:val="2"/>
                <w:vAlign w:val="bottom"/>
              </w:tcPr>
              <w:p w14:paraId="09DF3F05" w14:textId="77777777" w:rsidR="00E72EBA" w:rsidRPr="00846B76" w:rsidRDefault="00E72EBA" w:rsidP="00336061">
                <w:r w:rsidRPr="00346DE2">
                  <w:t>Email</w:t>
                </w:r>
              </w:p>
            </w:tc>
          </w:sdtContent>
        </w:sdt>
        <w:tc>
          <w:tcPr>
            <w:tcW w:w="3988" w:type="pct"/>
            <w:gridSpan w:val="4"/>
            <w:tcBorders>
              <w:bottom w:val="single" w:sz="4" w:space="0" w:color="auto"/>
            </w:tcBorders>
            <w:vAlign w:val="bottom"/>
          </w:tcPr>
          <w:p w14:paraId="54814D99" w14:textId="77777777" w:rsidR="00E72EBA" w:rsidRPr="00846B76" w:rsidRDefault="00E72EBA" w:rsidP="00336061">
            <w:pPr>
              <w:spacing w:before="240"/>
            </w:pPr>
          </w:p>
        </w:tc>
      </w:tr>
      <w:tr w:rsidR="00E72EBA" w:rsidRPr="00846B76" w14:paraId="276106E0" w14:textId="77777777" w:rsidTr="00336061">
        <w:trPr>
          <w:trHeight w:val="1494"/>
        </w:trPr>
        <w:tc>
          <w:tcPr>
            <w:tcW w:w="5000" w:type="pct"/>
            <w:gridSpan w:val="6"/>
            <w:vAlign w:val="bottom"/>
          </w:tcPr>
          <w:tbl>
            <w:tblPr>
              <w:tblStyle w:val="TableGrid"/>
              <w:tblpPr w:leftFromText="180" w:rightFromText="180" w:vertAnchor="text" w:horzAnchor="margin" w:tblpY="-20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171"/>
            </w:tblGrid>
            <w:tr w:rsidR="00C64F73" w14:paraId="4F16B3D0" w14:textId="77777777" w:rsidTr="00C64F73">
              <w:trPr>
                <w:trHeight w:val="623"/>
              </w:trPr>
              <w:tc>
                <w:tcPr>
                  <w:tcW w:w="9171" w:type="dxa"/>
                </w:tcPr>
                <w:p w14:paraId="17C080B7" w14:textId="77777777" w:rsidR="00C64F73" w:rsidRDefault="00C64F73" w:rsidP="00C64F73">
                  <w:pPr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Title:</w:t>
                  </w:r>
                </w:p>
              </w:tc>
            </w:tr>
          </w:tbl>
          <w:p w14:paraId="10E7EDD2" w14:textId="77777777" w:rsidR="00C64F73" w:rsidRDefault="00C64F73" w:rsidP="0033606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0D23B172" w14:textId="35DBB6CE" w:rsidR="00E72EBA" w:rsidRDefault="00E72EBA" w:rsidP="00336061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Names of Person(s) in room: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1"/>
            </w:tblGrid>
            <w:tr w:rsidR="00E72EBA" w14:paraId="1DA537FF" w14:textId="77777777" w:rsidTr="002A33EA">
              <w:trPr>
                <w:trHeight w:val="285"/>
              </w:trPr>
              <w:tc>
                <w:tcPr>
                  <w:tcW w:w="9171" w:type="dxa"/>
                </w:tcPr>
                <w:p w14:paraId="2D5B2B9F" w14:textId="77777777" w:rsidR="00E72EBA" w:rsidRDefault="00E72EBA" w:rsidP="00D72CCF">
                  <w:pPr>
                    <w:framePr w:hSpace="180" w:wrap="around" w:vAnchor="page" w:hAnchor="margin" w:y="2478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</w:p>
              </w:tc>
            </w:tr>
            <w:tr w:rsidR="00E72EBA" w14:paraId="596DA3DB" w14:textId="77777777" w:rsidTr="002A33EA">
              <w:trPr>
                <w:trHeight w:val="298"/>
              </w:trPr>
              <w:tc>
                <w:tcPr>
                  <w:tcW w:w="9171" w:type="dxa"/>
                </w:tcPr>
                <w:p w14:paraId="6662052E" w14:textId="77777777" w:rsidR="00E72EBA" w:rsidRDefault="00E72EBA" w:rsidP="00D72CCF">
                  <w:pPr>
                    <w:framePr w:hSpace="180" w:wrap="around" w:vAnchor="page" w:hAnchor="margin" w:y="2478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</w:p>
              </w:tc>
            </w:tr>
            <w:tr w:rsidR="00E72EBA" w14:paraId="079273F4" w14:textId="77777777" w:rsidTr="002A33EA">
              <w:trPr>
                <w:trHeight w:val="285"/>
              </w:trPr>
              <w:tc>
                <w:tcPr>
                  <w:tcW w:w="9171" w:type="dxa"/>
                </w:tcPr>
                <w:p w14:paraId="5E33E2D8" w14:textId="77777777" w:rsidR="00E72EBA" w:rsidRDefault="00E72EBA" w:rsidP="00D72CCF">
                  <w:pPr>
                    <w:framePr w:hSpace="180" w:wrap="around" w:vAnchor="page" w:hAnchor="margin" w:y="2478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</w:p>
              </w:tc>
            </w:tr>
            <w:tr w:rsidR="00E72EBA" w14:paraId="2BEC38CF" w14:textId="77777777" w:rsidTr="002A33EA">
              <w:trPr>
                <w:trHeight w:val="285"/>
              </w:trPr>
              <w:tc>
                <w:tcPr>
                  <w:tcW w:w="9171" w:type="dxa"/>
                </w:tcPr>
                <w:p w14:paraId="1877184E" w14:textId="77777777" w:rsidR="00E72EBA" w:rsidRDefault="00E72EBA" w:rsidP="00D72CCF">
                  <w:pPr>
                    <w:framePr w:hSpace="180" w:wrap="around" w:vAnchor="page" w:hAnchor="margin" w:y="2478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04C3A30" w14:textId="77777777" w:rsidR="00E72EBA" w:rsidRPr="0071271B" w:rsidRDefault="00E72EBA" w:rsidP="00336061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72EBA" w:rsidRPr="00846B76" w14:paraId="626D474F" w14:textId="77777777" w:rsidTr="00336061">
        <w:trPr>
          <w:trHeight w:val="522"/>
        </w:trPr>
        <w:tc>
          <w:tcPr>
            <w:tcW w:w="5000" w:type="pct"/>
            <w:gridSpan w:val="6"/>
            <w:vAlign w:val="bottom"/>
          </w:tcPr>
          <w:p w14:paraId="50518522" w14:textId="77777777" w:rsidR="00E72EBA" w:rsidRPr="0097140D" w:rsidRDefault="00E72EBA" w:rsidP="00336061">
            <w:pPr>
              <w:spacing w:before="240"/>
              <w:jc w:val="center"/>
            </w:pPr>
            <w:r>
              <w:t>Hotel Room Selection                                                                                                  (</w:t>
            </w:r>
            <w:r>
              <w:rPr>
                <w:sz w:val="18"/>
                <w:szCs w:val="18"/>
              </w:rPr>
              <w:t>Please place an X in box beside your choice</w:t>
            </w:r>
            <w:r>
              <w:t>)</w:t>
            </w:r>
          </w:p>
        </w:tc>
      </w:tr>
      <w:tr w:rsidR="00E72EBA" w:rsidRPr="00846B76" w14:paraId="01960EB7" w14:textId="77777777" w:rsidTr="00336061">
        <w:trPr>
          <w:trHeight w:val="558"/>
        </w:trPr>
        <w:tc>
          <w:tcPr>
            <w:tcW w:w="529" w:type="pct"/>
          </w:tcPr>
          <w:p w14:paraId="1555995D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0FE93B56" w14:textId="24612D89" w:rsidR="00E72EBA" w:rsidRDefault="0021107C" w:rsidP="0033606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1CA2EE" wp14:editId="51055C52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3810</wp:posOffset>
                      </wp:positionV>
                      <wp:extent cx="219075" cy="219075"/>
                      <wp:effectExtent l="0" t="0" r="28575" b="28575"/>
                      <wp:wrapNone/>
                      <wp:docPr id="89059203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A74063" id="Rectangle 1" o:spid="_x0000_s1026" style="position:absolute;margin-left:161.7pt;margin-top:.3pt;width:17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" fillcolor="white [3201]" strokecolor="black [3200]" strokeweight="1pt"/>
                  </w:pict>
                </mc:Fallback>
              </mc:AlternateContent>
            </w:r>
            <w:r w:rsidR="00E72EBA">
              <w:t>Single 1 occupant 1 bed                                                                      $1</w:t>
            </w:r>
            <w:r w:rsidR="00C64F73">
              <w:t>24</w:t>
            </w:r>
            <w:r w:rsidR="00E72EBA">
              <w:t>.00</w:t>
            </w:r>
          </w:p>
        </w:tc>
      </w:tr>
      <w:tr w:rsidR="00E72EBA" w:rsidRPr="00846B76" w14:paraId="7500BC23" w14:textId="77777777" w:rsidTr="00336061">
        <w:trPr>
          <w:trHeight w:val="558"/>
        </w:trPr>
        <w:tc>
          <w:tcPr>
            <w:tcW w:w="529" w:type="pct"/>
          </w:tcPr>
          <w:p w14:paraId="74BF25FE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64218539" w14:textId="181EF05B" w:rsidR="00E72EBA" w:rsidRDefault="0021107C" w:rsidP="006D29E6">
            <w:pPr>
              <w:spacing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85DF80" wp14:editId="5D4F5729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34925</wp:posOffset>
                      </wp:positionV>
                      <wp:extent cx="219075" cy="219075"/>
                      <wp:effectExtent l="0" t="0" r="28575" b="28575"/>
                      <wp:wrapNone/>
                      <wp:docPr id="100252694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250D931" id="Rectangle 1" o:spid="_x0000_s1026" style="position:absolute;margin-left:161.45pt;margin-top:2.75pt;width:17.2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" fillcolor="white [3201]" strokecolor="black [3200]" strokeweight="1pt"/>
                  </w:pict>
                </mc:Fallback>
              </mc:AlternateContent>
            </w:r>
            <w:r w:rsidR="00E72EBA">
              <w:t>Single 2 occupants 1 bed                                                                    $1</w:t>
            </w:r>
            <w:r w:rsidR="00C64F73">
              <w:t>24</w:t>
            </w:r>
            <w:r w:rsidR="00E72EBA">
              <w:t>.00</w:t>
            </w:r>
          </w:p>
        </w:tc>
      </w:tr>
      <w:tr w:rsidR="00E72EBA" w:rsidRPr="00846B76" w14:paraId="01AB78EC" w14:textId="77777777" w:rsidTr="00336061">
        <w:trPr>
          <w:trHeight w:val="558"/>
        </w:trPr>
        <w:tc>
          <w:tcPr>
            <w:tcW w:w="529" w:type="pct"/>
          </w:tcPr>
          <w:p w14:paraId="383E8227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5113DA53" w14:textId="39B7F2CA" w:rsidR="00E72EBA" w:rsidRDefault="0021107C" w:rsidP="0021107C">
            <w:pPr>
              <w:spacing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B74C9D" wp14:editId="24F82D46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8890</wp:posOffset>
                      </wp:positionV>
                      <wp:extent cx="219075" cy="219075"/>
                      <wp:effectExtent l="0" t="0" r="28575" b="28575"/>
                      <wp:wrapNone/>
                      <wp:docPr id="32551619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B796947" id="Rectangle 1" o:spid="_x0000_s1026" style="position:absolute;margin-left:161.45pt;margin-top:.7pt;width:17.2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" fillcolor="white [3201]" strokecolor="black [3200]" strokeweight="1pt"/>
                  </w:pict>
                </mc:Fallback>
              </mc:AlternateContent>
            </w:r>
            <w:r w:rsidR="00E72EBA">
              <w:t>Double 2 occupants 2 beds                                                                $1</w:t>
            </w:r>
            <w:r w:rsidR="00C64F73">
              <w:t>24</w:t>
            </w:r>
            <w:r w:rsidR="00E72EBA">
              <w:t>.00</w:t>
            </w:r>
          </w:p>
        </w:tc>
      </w:tr>
      <w:tr w:rsidR="00E72EBA" w:rsidRPr="00846B76" w14:paraId="6A865640" w14:textId="77777777" w:rsidTr="00336061">
        <w:trPr>
          <w:trHeight w:val="558"/>
        </w:trPr>
        <w:tc>
          <w:tcPr>
            <w:tcW w:w="529" w:type="pct"/>
          </w:tcPr>
          <w:p w14:paraId="2A4AB640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0F3E77CB" w14:textId="5566523A" w:rsidR="00E72EBA" w:rsidRDefault="0021107C" w:rsidP="0021107C">
            <w:pPr>
              <w:spacing w:after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03BD51" wp14:editId="0371A5A7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12700</wp:posOffset>
                      </wp:positionV>
                      <wp:extent cx="219075" cy="219075"/>
                      <wp:effectExtent l="0" t="0" r="28575" b="28575"/>
                      <wp:wrapNone/>
                      <wp:docPr id="205990515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1BF36E" id="Rectangle 1" o:spid="_x0000_s1026" style="position:absolute;margin-left:162pt;margin-top:1pt;width:17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" fillcolor="white [3201]" strokecolor="black [3200]" strokeweight="1pt"/>
                  </w:pict>
                </mc:Fallback>
              </mc:AlternateContent>
            </w:r>
            <w:r w:rsidR="00E72EBA">
              <w:t>Triple 3 occupants 2 beds                                                                   $1</w:t>
            </w:r>
            <w:r w:rsidR="00C64F73">
              <w:t>3</w:t>
            </w:r>
            <w:r w:rsidR="00E72EBA">
              <w:t>9.00</w:t>
            </w:r>
          </w:p>
        </w:tc>
      </w:tr>
      <w:tr w:rsidR="00E72EBA" w:rsidRPr="00846B76" w14:paraId="3B77EBF8" w14:textId="77777777" w:rsidTr="00336061">
        <w:trPr>
          <w:trHeight w:val="558"/>
        </w:trPr>
        <w:tc>
          <w:tcPr>
            <w:tcW w:w="529" w:type="pct"/>
          </w:tcPr>
          <w:p w14:paraId="3EA7B53C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5FEFD43E" w14:textId="77777777" w:rsidR="00E72EBA" w:rsidRDefault="0021107C" w:rsidP="0033606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0C0F93" wp14:editId="39ECA839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-28575</wp:posOffset>
                      </wp:positionV>
                      <wp:extent cx="219075" cy="219075"/>
                      <wp:effectExtent l="0" t="0" r="28575" b="28575"/>
                      <wp:wrapNone/>
                      <wp:docPr id="23418448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A8016E" id="Rectangle 1" o:spid="_x0000_s1026" style="position:absolute;margin-left:162pt;margin-top:-2.25pt;width:17.2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" fillcolor="white [3201]" strokecolor="black [3200]" strokeweight="1pt"/>
                  </w:pict>
                </mc:Fallback>
              </mc:AlternateContent>
            </w:r>
            <w:r w:rsidR="00E72EBA">
              <w:t>Quad 4 occupants 2 beds                                                                   $1</w:t>
            </w:r>
            <w:r w:rsidR="00984E12">
              <w:t>4</w:t>
            </w:r>
            <w:r w:rsidR="00E72EBA">
              <w:t>9.00</w:t>
            </w:r>
          </w:p>
          <w:p w14:paraId="42E08C6C" w14:textId="30B998EF" w:rsidR="0021107C" w:rsidRDefault="0021107C" w:rsidP="00336061"/>
        </w:tc>
      </w:tr>
      <w:tr w:rsidR="00E72EBA" w:rsidRPr="00846B76" w14:paraId="0C915FA2" w14:textId="77777777" w:rsidTr="00336061">
        <w:trPr>
          <w:trHeight w:val="584"/>
        </w:trPr>
        <w:tc>
          <w:tcPr>
            <w:tcW w:w="529" w:type="pct"/>
          </w:tcPr>
          <w:p w14:paraId="02A44FAE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</w:p>
        </w:tc>
        <w:tc>
          <w:tcPr>
            <w:tcW w:w="4471" w:type="pct"/>
            <w:gridSpan w:val="5"/>
            <w:vAlign w:val="bottom"/>
          </w:tcPr>
          <w:p w14:paraId="74917DBB" w14:textId="6E9A4349" w:rsidR="00E72EBA" w:rsidRPr="009C1593" w:rsidRDefault="00E72EBA" w:rsidP="00336061">
            <w:pPr>
              <w:jc w:val="center"/>
              <w:rPr>
                <w:sz w:val="24"/>
                <w:szCs w:val="24"/>
              </w:rPr>
            </w:pPr>
            <w:r w:rsidRPr="00C64F73">
              <w:rPr>
                <w:sz w:val="24"/>
                <w:szCs w:val="24"/>
                <w:highlight w:val="yellow"/>
              </w:rPr>
              <w:t>Please specify your ADA if you have a special requirement so the hotel can assist as rooms are limited.</w:t>
            </w:r>
          </w:p>
        </w:tc>
      </w:tr>
      <w:tr w:rsidR="00E72EBA" w:rsidRPr="00846B76" w14:paraId="40697858" w14:textId="77777777" w:rsidTr="00336061">
        <w:trPr>
          <w:trHeight w:val="506"/>
        </w:trPr>
        <w:tc>
          <w:tcPr>
            <w:tcW w:w="529" w:type="pct"/>
          </w:tcPr>
          <w:p w14:paraId="400E753C" w14:textId="77777777" w:rsidR="00E72EBA" w:rsidRPr="00346DE2" w:rsidRDefault="00E72EBA" w:rsidP="00336061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528" w:type="pct"/>
            <w:gridSpan w:val="2"/>
            <w:vAlign w:val="bottom"/>
          </w:tcPr>
          <w:p w14:paraId="05B45F29" w14:textId="77777777" w:rsidR="00E72EBA" w:rsidRDefault="00E72EBA" w:rsidP="00336061">
            <w:r>
              <w:t>ADA</w:t>
            </w:r>
          </w:p>
        </w:tc>
        <w:tc>
          <w:tcPr>
            <w:tcW w:w="3943" w:type="pct"/>
            <w:gridSpan w:val="3"/>
            <w:tcBorders>
              <w:bottom w:val="single" w:sz="4" w:space="0" w:color="auto"/>
            </w:tcBorders>
            <w:vAlign w:val="bottom"/>
          </w:tcPr>
          <w:p w14:paraId="73B34BA2" w14:textId="77777777" w:rsidR="00E72EBA" w:rsidRDefault="00E72EBA" w:rsidP="00336061">
            <w:pPr>
              <w:spacing w:before="120"/>
            </w:pPr>
          </w:p>
        </w:tc>
      </w:tr>
      <w:tr w:rsidR="00E72EBA" w:rsidRPr="00846B76" w14:paraId="46C371E0" w14:textId="77777777" w:rsidTr="00336061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A906D" w14:textId="77777777" w:rsidR="00E72EBA" w:rsidRDefault="00E72EBA" w:rsidP="00336061">
            <w:pPr>
              <w:spacing w:before="120"/>
            </w:pPr>
          </w:p>
        </w:tc>
      </w:tr>
      <w:tr w:rsidR="00E72EBA" w:rsidRPr="00846B76" w14:paraId="07306D9B" w14:textId="77777777" w:rsidTr="00336061">
        <w:trPr>
          <w:trHeight w:val="4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F474C4" w14:textId="77777777" w:rsidR="00E72EBA" w:rsidRDefault="00E72EBA" w:rsidP="00336061">
            <w:pPr>
              <w:spacing w:before="120"/>
            </w:pPr>
          </w:p>
        </w:tc>
      </w:tr>
      <w:tr w:rsidR="00E72EBA" w:rsidRPr="00846B76" w14:paraId="5BF99E3A" w14:textId="77777777" w:rsidTr="00336061">
        <w:trPr>
          <w:trHeight w:val="70"/>
        </w:trPr>
        <w:tc>
          <w:tcPr>
            <w:tcW w:w="5000" w:type="pct"/>
            <w:gridSpan w:val="6"/>
          </w:tcPr>
          <w:p w14:paraId="4FC1E1A0" w14:textId="77777777" w:rsidR="00E72EBA" w:rsidRPr="00846B76" w:rsidRDefault="00E72EBA" w:rsidP="00336061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901E0" w14:paraId="06E717E5" w14:textId="77777777" w:rsidTr="00C901E0">
        <w:trPr>
          <w:trHeight w:val="542"/>
        </w:trPr>
        <w:tc>
          <w:tcPr>
            <w:tcW w:w="4675" w:type="dxa"/>
          </w:tcPr>
          <w:p w14:paraId="507CEDDC" w14:textId="77777777" w:rsidR="00C901E0" w:rsidRPr="00F32E79" w:rsidRDefault="00C901E0" w:rsidP="00C901E0">
            <w:pPr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Arrival Date: </w:t>
            </w:r>
          </w:p>
        </w:tc>
        <w:tc>
          <w:tcPr>
            <w:tcW w:w="4675" w:type="dxa"/>
          </w:tcPr>
          <w:p w14:paraId="63BDE42A" w14:textId="77777777" w:rsidR="00C901E0" w:rsidRPr="009C1593" w:rsidRDefault="00C901E0" w:rsidP="00C901E0">
            <w:pPr>
              <w:rPr>
                <w:rFonts w:ascii="Arial Black" w:hAnsi="Arial Black"/>
                <w:sz w:val="20"/>
                <w:szCs w:val="20"/>
              </w:rPr>
            </w:pPr>
            <w:r w:rsidRPr="009C1593">
              <w:rPr>
                <w:rFonts w:ascii="Arial Black" w:hAnsi="Arial Black"/>
                <w:sz w:val="20"/>
                <w:szCs w:val="20"/>
              </w:rPr>
              <w:t>Departure Date</w:t>
            </w:r>
            <w:r>
              <w:rPr>
                <w:rFonts w:ascii="Arial Black" w:hAnsi="Arial Black"/>
                <w:sz w:val="20"/>
                <w:szCs w:val="20"/>
              </w:rPr>
              <w:t xml:space="preserve">: </w:t>
            </w:r>
          </w:p>
        </w:tc>
      </w:tr>
    </w:tbl>
    <w:p w14:paraId="137848D5" w14:textId="77777777" w:rsidR="00336061" w:rsidRDefault="00336061" w:rsidP="00336061">
      <w:pPr>
        <w:jc w:val="center"/>
        <w:rPr>
          <w:sz w:val="16"/>
          <w:szCs w:val="16"/>
        </w:rPr>
      </w:pPr>
    </w:p>
    <w:p w14:paraId="7DD0C15A" w14:textId="77777777" w:rsidR="00F21BDF" w:rsidRDefault="00F21BDF" w:rsidP="00336061">
      <w:pPr>
        <w:jc w:val="center"/>
        <w:rPr>
          <w:b/>
          <w:bCs/>
        </w:rPr>
      </w:pPr>
    </w:p>
    <w:p w14:paraId="57C4FF45" w14:textId="77777777" w:rsidR="00631A92" w:rsidRDefault="00631A92" w:rsidP="00336061">
      <w:pPr>
        <w:jc w:val="center"/>
        <w:rPr>
          <w:b/>
          <w:bCs/>
        </w:rPr>
      </w:pPr>
    </w:p>
    <w:p w14:paraId="0088677D" w14:textId="77777777" w:rsidR="00631A92" w:rsidRDefault="00631A92" w:rsidP="00336061">
      <w:pPr>
        <w:jc w:val="center"/>
        <w:rPr>
          <w:b/>
          <w:bCs/>
        </w:rPr>
      </w:pPr>
    </w:p>
    <w:p w14:paraId="18F7A0CB" w14:textId="77777777" w:rsidR="00631A92" w:rsidRDefault="00631A92" w:rsidP="00336061">
      <w:pPr>
        <w:jc w:val="center"/>
        <w:rPr>
          <w:b/>
          <w:bCs/>
        </w:rPr>
      </w:pPr>
    </w:p>
    <w:p w14:paraId="2FE42168" w14:textId="77777777" w:rsidR="00631A92" w:rsidRDefault="00631A92" w:rsidP="00336061">
      <w:pPr>
        <w:jc w:val="center"/>
        <w:rPr>
          <w:b/>
          <w:bCs/>
        </w:rPr>
      </w:pPr>
    </w:p>
    <w:p w14:paraId="46C093B7" w14:textId="77777777" w:rsidR="00F21BDF" w:rsidRDefault="00F21BDF" w:rsidP="00336061">
      <w:pPr>
        <w:jc w:val="center"/>
        <w:rPr>
          <w:b/>
          <w:bCs/>
        </w:rPr>
      </w:pPr>
    </w:p>
    <w:p w14:paraId="44CD0AA7" w14:textId="390E0D7F" w:rsidR="00C64F73" w:rsidRPr="0097140D" w:rsidRDefault="00C64F73" w:rsidP="00336061">
      <w:pPr>
        <w:jc w:val="center"/>
        <w:rPr>
          <w:b/>
          <w:bCs/>
        </w:rPr>
      </w:pPr>
      <w:r>
        <w:rPr>
          <w:b/>
          <w:bCs/>
        </w:rPr>
        <w:t>Payment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8"/>
        <w:gridCol w:w="42"/>
        <w:gridCol w:w="155"/>
        <w:gridCol w:w="26"/>
        <w:gridCol w:w="108"/>
        <w:gridCol w:w="13"/>
        <w:gridCol w:w="702"/>
        <w:gridCol w:w="709"/>
        <w:gridCol w:w="392"/>
        <w:gridCol w:w="1260"/>
        <w:gridCol w:w="360"/>
        <w:gridCol w:w="1080"/>
        <w:gridCol w:w="618"/>
        <w:gridCol w:w="192"/>
        <w:gridCol w:w="776"/>
        <w:gridCol w:w="24"/>
        <w:gridCol w:w="284"/>
        <w:gridCol w:w="522"/>
        <w:gridCol w:w="729"/>
      </w:tblGrid>
      <w:tr w:rsidR="0097140D" w14:paraId="53DC45A2" w14:textId="77777777" w:rsidTr="0097140D">
        <w:trPr>
          <w:trHeight w:val="548"/>
        </w:trPr>
        <w:tc>
          <w:tcPr>
            <w:tcW w:w="9350" w:type="dxa"/>
            <w:gridSpan w:val="19"/>
          </w:tcPr>
          <w:p w14:paraId="09A32C04" w14:textId="08462B33" w:rsidR="0097140D" w:rsidRPr="0097140D" w:rsidRDefault="0097140D" w:rsidP="00922A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 rooms are subject to applic</w:t>
            </w:r>
            <w:r w:rsidR="00922A0C">
              <w:rPr>
                <w:b/>
                <w:bCs/>
              </w:rPr>
              <w:t>able state and local taxes</w:t>
            </w:r>
          </w:p>
        </w:tc>
      </w:tr>
      <w:tr w:rsidR="0097140D" w14:paraId="6B19528D" w14:textId="77777777" w:rsidTr="0097140D">
        <w:trPr>
          <w:trHeight w:val="440"/>
        </w:trPr>
        <w:tc>
          <w:tcPr>
            <w:tcW w:w="9350" w:type="dxa"/>
            <w:gridSpan w:val="19"/>
          </w:tcPr>
          <w:p w14:paraId="446829D3" w14:textId="13F98D09" w:rsidR="0097140D" w:rsidRPr="00922A0C" w:rsidRDefault="00922A0C" w:rsidP="00922A0C">
            <w:pPr>
              <w:jc w:val="center"/>
              <w:rPr>
                <w:b/>
                <w:bCs/>
              </w:rPr>
            </w:pPr>
            <w:r w:rsidRPr="00922A0C">
              <w:rPr>
                <w:b/>
                <w:bCs/>
              </w:rPr>
              <w:t>Cancellations must be made with the Housing Chairman not the Hotel</w:t>
            </w:r>
          </w:p>
        </w:tc>
      </w:tr>
      <w:tr w:rsidR="0097140D" w14:paraId="799E96C3" w14:textId="77777777" w:rsidTr="0097140D">
        <w:trPr>
          <w:trHeight w:val="440"/>
        </w:trPr>
        <w:tc>
          <w:tcPr>
            <w:tcW w:w="9350" w:type="dxa"/>
            <w:gridSpan w:val="19"/>
          </w:tcPr>
          <w:p w14:paraId="4580CF54" w14:textId="78519F24" w:rsidR="0097140D" w:rsidRPr="00922A0C" w:rsidRDefault="00922A0C" w:rsidP="00922A0C">
            <w:pPr>
              <w:jc w:val="center"/>
              <w:rPr>
                <w:b/>
                <w:bCs/>
                <w:sz w:val="24"/>
                <w:szCs w:val="24"/>
              </w:rPr>
            </w:pPr>
            <w:r w:rsidRPr="00922A0C">
              <w:rPr>
                <w:b/>
                <w:bCs/>
                <w:sz w:val="24"/>
                <w:szCs w:val="24"/>
              </w:rPr>
              <w:t xml:space="preserve">If </w:t>
            </w:r>
            <w:r w:rsidR="00A0605C" w:rsidRPr="00922A0C">
              <w:rPr>
                <w:b/>
                <w:bCs/>
                <w:sz w:val="24"/>
                <w:szCs w:val="24"/>
              </w:rPr>
              <w:t>splitting</w:t>
            </w:r>
            <w:r w:rsidRPr="00922A0C">
              <w:rPr>
                <w:b/>
                <w:bCs/>
                <w:sz w:val="24"/>
                <w:szCs w:val="24"/>
              </w:rPr>
              <w:t xml:space="preserve"> the bill with multiple room occupants</w:t>
            </w:r>
            <w:r w:rsidR="00CF021C">
              <w:rPr>
                <w:b/>
                <w:bCs/>
                <w:sz w:val="24"/>
                <w:szCs w:val="24"/>
              </w:rPr>
              <w:t>,</w:t>
            </w:r>
            <w:r w:rsidRPr="00922A0C">
              <w:rPr>
                <w:b/>
                <w:bCs/>
                <w:sz w:val="24"/>
                <w:szCs w:val="24"/>
              </w:rPr>
              <w:t xml:space="preserve"> please indicate the split below</w:t>
            </w:r>
          </w:p>
        </w:tc>
      </w:tr>
      <w:tr w:rsidR="00922A0C" w14:paraId="3BAC80D8" w14:textId="77777777" w:rsidTr="002A33EA">
        <w:trPr>
          <w:trHeight w:val="530"/>
        </w:trPr>
        <w:tc>
          <w:tcPr>
            <w:tcW w:w="1555" w:type="dxa"/>
            <w:gridSpan w:val="3"/>
          </w:tcPr>
          <w:p w14:paraId="2D00808A" w14:textId="77777777" w:rsidR="00922A0C" w:rsidRPr="00922A0C" w:rsidRDefault="00922A0C" w:rsidP="00F32E79">
            <w:r>
              <w:t>2 ways</w:t>
            </w:r>
          </w:p>
        </w:tc>
        <w:tc>
          <w:tcPr>
            <w:tcW w:w="1558" w:type="dxa"/>
            <w:gridSpan w:val="5"/>
          </w:tcPr>
          <w:p w14:paraId="762CC874" w14:textId="0634A73D" w:rsidR="00922A0C" w:rsidRPr="00922A0C" w:rsidRDefault="00922A0C" w:rsidP="00F32E79"/>
        </w:tc>
        <w:tc>
          <w:tcPr>
            <w:tcW w:w="2012" w:type="dxa"/>
            <w:gridSpan w:val="3"/>
          </w:tcPr>
          <w:p w14:paraId="476E35D7" w14:textId="77777777" w:rsidR="00922A0C" w:rsidRPr="00922A0C" w:rsidRDefault="00922A0C" w:rsidP="00F32E79">
            <w:r>
              <w:t>3 ways</w:t>
            </w:r>
          </w:p>
        </w:tc>
        <w:tc>
          <w:tcPr>
            <w:tcW w:w="1080" w:type="dxa"/>
          </w:tcPr>
          <w:p w14:paraId="2F12EFAB" w14:textId="295F4887" w:rsidR="00922A0C" w:rsidRPr="00922A0C" w:rsidRDefault="00922A0C" w:rsidP="00F32E79"/>
        </w:tc>
        <w:tc>
          <w:tcPr>
            <w:tcW w:w="1586" w:type="dxa"/>
            <w:gridSpan w:val="3"/>
          </w:tcPr>
          <w:p w14:paraId="3EDCEBAB" w14:textId="77777777" w:rsidR="00922A0C" w:rsidRPr="00922A0C" w:rsidRDefault="00922A0C" w:rsidP="00F32E79">
            <w:r>
              <w:t>4 ways</w:t>
            </w:r>
          </w:p>
        </w:tc>
        <w:tc>
          <w:tcPr>
            <w:tcW w:w="1559" w:type="dxa"/>
            <w:gridSpan w:val="4"/>
          </w:tcPr>
          <w:p w14:paraId="540AC175" w14:textId="212FB91A" w:rsidR="00922A0C" w:rsidRPr="00922A0C" w:rsidRDefault="00922A0C" w:rsidP="00F32E79"/>
        </w:tc>
      </w:tr>
      <w:tr w:rsidR="00922A0C" w14:paraId="27BFFD84" w14:textId="77777777" w:rsidTr="005B141F">
        <w:trPr>
          <w:trHeight w:val="422"/>
        </w:trPr>
        <w:tc>
          <w:tcPr>
            <w:tcW w:w="1581" w:type="dxa"/>
            <w:gridSpan w:val="4"/>
          </w:tcPr>
          <w:p w14:paraId="5C9F8BC2" w14:textId="6DB31E5B" w:rsidR="00922A0C" w:rsidRPr="00922A0C" w:rsidRDefault="00922A0C" w:rsidP="00F32E79">
            <w:pPr>
              <w:rPr>
                <w:sz w:val="20"/>
                <w:szCs w:val="20"/>
              </w:rPr>
            </w:pPr>
            <w:r w:rsidRPr="00922A0C">
              <w:rPr>
                <w:sz w:val="20"/>
                <w:szCs w:val="20"/>
              </w:rPr>
              <w:t>Type of Credit Card</w:t>
            </w:r>
          </w:p>
        </w:tc>
        <w:tc>
          <w:tcPr>
            <w:tcW w:w="823" w:type="dxa"/>
            <w:gridSpan w:val="3"/>
          </w:tcPr>
          <w:p w14:paraId="1AD1CAFA" w14:textId="57C24D40" w:rsidR="00922A0C" w:rsidRPr="00922A0C" w:rsidRDefault="00922A0C" w:rsidP="00F32E79">
            <w:pPr>
              <w:rPr>
                <w:sz w:val="20"/>
                <w:szCs w:val="20"/>
              </w:rPr>
            </w:pPr>
            <w:r w:rsidRPr="00922A0C">
              <w:rPr>
                <w:sz w:val="20"/>
                <w:szCs w:val="20"/>
              </w:rPr>
              <w:t>Visa</w:t>
            </w:r>
          </w:p>
        </w:tc>
        <w:tc>
          <w:tcPr>
            <w:tcW w:w="1101" w:type="dxa"/>
            <w:gridSpan w:val="2"/>
          </w:tcPr>
          <w:p w14:paraId="6FC16984" w14:textId="4FB62C64" w:rsidR="00922A0C" w:rsidRDefault="00922A0C" w:rsidP="00F32E7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25879BCF" w14:textId="309C92D6" w:rsidR="00922A0C" w:rsidRDefault="00922A0C" w:rsidP="00F32E79">
            <w:pPr>
              <w:rPr>
                <w:sz w:val="16"/>
                <w:szCs w:val="16"/>
              </w:rPr>
            </w:pPr>
            <w:r w:rsidRPr="00922A0C">
              <w:rPr>
                <w:sz w:val="20"/>
                <w:szCs w:val="20"/>
              </w:rPr>
              <w:t>Discover</w:t>
            </w:r>
          </w:p>
        </w:tc>
        <w:tc>
          <w:tcPr>
            <w:tcW w:w="1440" w:type="dxa"/>
            <w:gridSpan w:val="2"/>
          </w:tcPr>
          <w:p w14:paraId="69F9D733" w14:textId="1F1C8E30" w:rsidR="00922A0C" w:rsidRDefault="00922A0C" w:rsidP="00F32E7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</w:tcPr>
          <w:p w14:paraId="0B3FE42C" w14:textId="282E0C16" w:rsidR="00922A0C" w:rsidRPr="00922A0C" w:rsidRDefault="00922A0C" w:rsidP="00F32E79">
            <w:pPr>
              <w:rPr>
                <w:sz w:val="20"/>
                <w:szCs w:val="20"/>
              </w:rPr>
            </w:pPr>
            <w:r w:rsidRPr="00922A0C">
              <w:rPr>
                <w:sz w:val="20"/>
                <w:szCs w:val="20"/>
              </w:rPr>
              <w:t>Amer Exp</w:t>
            </w:r>
          </w:p>
        </w:tc>
        <w:tc>
          <w:tcPr>
            <w:tcW w:w="800" w:type="dxa"/>
            <w:gridSpan w:val="2"/>
          </w:tcPr>
          <w:p w14:paraId="30C1AF3F" w14:textId="14EE0B9B" w:rsidR="00922A0C" w:rsidRDefault="00922A0C" w:rsidP="00F32E79">
            <w:pPr>
              <w:rPr>
                <w:sz w:val="16"/>
                <w:szCs w:val="16"/>
              </w:rPr>
            </w:pPr>
          </w:p>
        </w:tc>
        <w:tc>
          <w:tcPr>
            <w:tcW w:w="806" w:type="dxa"/>
            <w:gridSpan w:val="2"/>
          </w:tcPr>
          <w:p w14:paraId="66D6E559" w14:textId="1C588EEB" w:rsidR="00922A0C" w:rsidRPr="00922A0C" w:rsidRDefault="00922A0C" w:rsidP="00F32E79">
            <w:pPr>
              <w:rPr>
                <w:sz w:val="20"/>
                <w:szCs w:val="20"/>
              </w:rPr>
            </w:pPr>
            <w:r w:rsidRPr="00922A0C">
              <w:rPr>
                <w:sz w:val="20"/>
                <w:szCs w:val="20"/>
              </w:rPr>
              <w:t>MC</w:t>
            </w:r>
          </w:p>
        </w:tc>
        <w:tc>
          <w:tcPr>
            <w:tcW w:w="729" w:type="dxa"/>
          </w:tcPr>
          <w:p w14:paraId="290E6185" w14:textId="64067582" w:rsidR="00922A0C" w:rsidRDefault="00922A0C" w:rsidP="00F32E79">
            <w:pPr>
              <w:rPr>
                <w:sz w:val="16"/>
                <w:szCs w:val="16"/>
              </w:rPr>
            </w:pPr>
          </w:p>
        </w:tc>
      </w:tr>
      <w:tr w:rsidR="00417EC9" w14:paraId="0030F070" w14:textId="77777777" w:rsidTr="002A33EA">
        <w:trPr>
          <w:trHeight w:val="440"/>
        </w:trPr>
        <w:tc>
          <w:tcPr>
            <w:tcW w:w="1358" w:type="dxa"/>
          </w:tcPr>
          <w:p w14:paraId="15C271D1" w14:textId="07C3CCBE" w:rsidR="00417EC9" w:rsidRPr="00922A0C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 Card Number</w:t>
            </w:r>
          </w:p>
        </w:tc>
        <w:tc>
          <w:tcPr>
            <w:tcW w:w="3767" w:type="dxa"/>
            <w:gridSpan w:val="10"/>
          </w:tcPr>
          <w:p w14:paraId="7B01D1DA" w14:textId="7559EC12" w:rsidR="00417EC9" w:rsidRPr="00922A0C" w:rsidRDefault="00417EC9" w:rsidP="00F32E7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245CBDB0" w14:textId="4F0ACF8A" w:rsidR="00417EC9" w:rsidRPr="00922A0C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 Date</w:t>
            </w:r>
          </w:p>
        </w:tc>
        <w:tc>
          <w:tcPr>
            <w:tcW w:w="618" w:type="dxa"/>
          </w:tcPr>
          <w:p w14:paraId="0FDC8345" w14:textId="76D3547A" w:rsidR="00417EC9" w:rsidRPr="00922A0C" w:rsidRDefault="00417EC9" w:rsidP="00F32E7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</w:tcPr>
          <w:p w14:paraId="0EF2DFE6" w14:textId="6D4AA592" w:rsidR="00417EC9" w:rsidRPr="00922A0C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CVV #</w:t>
            </w:r>
          </w:p>
        </w:tc>
        <w:tc>
          <w:tcPr>
            <w:tcW w:w="1251" w:type="dxa"/>
            <w:gridSpan w:val="2"/>
          </w:tcPr>
          <w:p w14:paraId="0B6D6E66" w14:textId="483AB307" w:rsidR="00417EC9" w:rsidRPr="00922A0C" w:rsidRDefault="00417EC9" w:rsidP="00F32E79">
            <w:pPr>
              <w:rPr>
                <w:sz w:val="20"/>
                <w:szCs w:val="20"/>
              </w:rPr>
            </w:pPr>
          </w:p>
        </w:tc>
      </w:tr>
      <w:tr w:rsidR="00417EC9" w14:paraId="2B15CCB8" w14:textId="77777777" w:rsidTr="002A33EA">
        <w:trPr>
          <w:trHeight w:val="440"/>
        </w:trPr>
        <w:tc>
          <w:tcPr>
            <w:tcW w:w="1400" w:type="dxa"/>
            <w:gridSpan w:val="2"/>
          </w:tcPr>
          <w:p w14:paraId="67295875" w14:textId="2AC561B1" w:rsidR="00417EC9" w:rsidRPr="00417EC9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on Credit Card</w:t>
            </w:r>
          </w:p>
        </w:tc>
        <w:tc>
          <w:tcPr>
            <w:tcW w:w="7950" w:type="dxa"/>
            <w:gridSpan w:val="17"/>
          </w:tcPr>
          <w:p w14:paraId="7084A0B2" w14:textId="163E17F2" w:rsidR="00417EC9" w:rsidRDefault="00417EC9" w:rsidP="00F32E79">
            <w:pPr>
              <w:rPr>
                <w:sz w:val="16"/>
                <w:szCs w:val="16"/>
              </w:rPr>
            </w:pPr>
          </w:p>
        </w:tc>
      </w:tr>
      <w:tr w:rsidR="00417EC9" w14:paraId="17724071" w14:textId="77777777" w:rsidTr="002A33EA">
        <w:trPr>
          <w:trHeight w:val="530"/>
        </w:trPr>
        <w:tc>
          <w:tcPr>
            <w:tcW w:w="1689" w:type="dxa"/>
            <w:gridSpan w:val="5"/>
          </w:tcPr>
          <w:p w14:paraId="44767081" w14:textId="7E3403C4" w:rsidR="00417EC9" w:rsidRPr="00417EC9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 Card Billing Address</w:t>
            </w:r>
          </w:p>
        </w:tc>
        <w:tc>
          <w:tcPr>
            <w:tcW w:w="7661" w:type="dxa"/>
            <w:gridSpan w:val="14"/>
          </w:tcPr>
          <w:p w14:paraId="7E5B8109" w14:textId="473B2E92" w:rsidR="00417EC9" w:rsidRDefault="00417EC9" w:rsidP="00F32E79">
            <w:pPr>
              <w:rPr>
                <w:sz w:val="16"/>
                <w:szCs w:val="16"/>
              </w:rPr>
            </w:pPr>
          </w:p>
        </w:tc>
      </w:tr>
      <w:tr w:rsidR="00417EC9" w14:paraId="5C94AA56" w14:textId="77777777" w:rsidTr="002A33EA">
        <w:trPr>
          <w:trHeight w:val="440"/>
        </w:trPr>
        <w:tc>
          <w:tcPr>
            <w:tcW w:w="1702" w:type="dxa"/>
            <w:gridSpan w:val="6"/>
          </w:tcPr>
          <w:p w14:paraId="7C603980" w14:textId="7EA98E99" w:rsidR="00417EC9" w:rsidRPr="00417EC9" w:rsidRDefault="00417EC9" w:rsidP="00F32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 Holder’s Signature</w:t>
            </w:r>
          </w:p>
        </w:tc>
        <w:tc>
          <w:tcPr>
            <w:tcW w:w="7648" w:type="dxa"/>
            <w:gridSpan w:val="13"/>
          </w:tcPr>
          <w:p w14:paraId="151EE06E" w14:textId="4F57F509" w:rsidR="00417EC9" w:rsidRDefault="00417EC9" w:rsidP="00F32E79">
            <w:pPr>
              <w:rPr>
                <w:sz w:val="16"/>
                <w:szCs w:val="16"/>
              </w:rPr>
            </w:pPr>
          </w:p>
        </w:tc>
      </w:tr>
    </w:tbl>
    <w:p w14:paraId="777FADC3" w14:textId="0F5B4CDD" w:rsidR="00922A0C" w:rsidRDefault="00922A0C" w:rsidP="00F32E79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7EC9" w14:paraId="4A1F471C" w14:textId="77777777" w:rsidTr="00417EC9">
        <w:trPr>
          <w:trHeight w:val="422"/>
        </w:trPr>
        <w:tc>
          <w:tcPr>
            <w:tcW w:w="9350" w:type="dxa"/>
          </w:tcPr>
          <w:p w14:paraId="6E6C41A5" w14:textId="30808B84" w:rsidR="00417EC9" w:rsidRPr="00417EC9" w:rsidRDefault="00417EC9" w:rsidP="00417E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*******Card Holder (s) signature is required to process reservation*******</w:t>
            </w:r>
          </w:p>
        </w:tc>
      </w:tr>
    </w:tbl>
    <w:p w14:paraId="3CA06884" w14:textId="3D5F5C03" w:rsidR="00417EC9" w:rsidRDefault="00417EC9" w:rsidP="00417EC9">
      <w:pPr>
        <w:jc w:val="center"/>
        <w:rPr>
          <w:sz w:val="16"/>
          <w:szCs w:val="16"/>
        </w:rPr>
      </w:pPr>
    </w:p>
    <w:p w14:paraId="394EFFEC" w14:textId="77777777" w:rsidR="0097140D" w:rsidRPr="0097140D" w:rsidRDefault="0097140D" w:rsidP="00F32E79"/>
    <w:sectPr w:rsidR="0097140D" w:rsidRPr="0097140D" w:rsidSect="006F6EBC">
      <w:headerReference w:type="even" r:id="rId12"/>
      <w:headerReference w:type="default" r:id="rId13"/>
      <w:headerReference w:type="first" r:id="rId14"/>
      <w:pgSz w:w="12240" w:h="15840"/>
      <w:pgMar w:top="1080" w:right="1440" w:bottom="1008" w:left="1440" w:header="36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F2484" w14:textId="77777777" w:rsidR="002E794A" w:rsidRDefault="002E794A" w:rsidP="00650259">
      <w:pPr>
        <w:spacing w:after="0" w:line="240" w:lineRule="auto"/>
      </w:pPr>
      <w:r>
        <w:separator/>
      </w:r>
    </w:p>
  </w:endnote>
  <w:endnote w:type="continuationSeparator" w:id="0">
    <w:p w14:paraId="31B5A23A" w14:textId="77777777" w:rsidR="002E794A" w:rsidRDefault="002E794A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6B2992-276A-47AB-A9DB-9C1FB9597899}"/>
    <w:embedBold r:id="rId2" w:fontKey="{072064E8-86FF-4494-9E45-AB563CD9449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01F724F6-5684-42D2-B581-5A36A1987B84}"/>
    <w:embedBold r:id="rId4" w:fontKey="{D46F734B-2B97-487D-9CD6-CC69D4A48344}"/>
    <w:embedItalic r:id="rId5" w:fontKey="{967906E6-F054-4EEE-903A-A0AEF76343B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3ABEC501-EBCF-4C69-972A-C4F668FDAD6D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7" w:fontKey="{D4ADEE65-8EC7-4CB9-86F6-E3654570D9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AF974B1C-DB78-418F-B73A-C6F6F5DC1352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9" w:fontKey="{AD5D7E5A-7268-4FB8-998A-17249273FF1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7EBF6" w14:textId="77777777" w:rsidR="002E794A" w:rsidRDefault="002E794A" w:rsidP="00650259">
      <w:pPr>
        <w:spacing w:after="0" w:line="240" w:lineRule="auto"/>
      </w:pPr>
      <w:r>
        <w:separator/>
      </w:r>
    </w:p>
  </w:footnote>
  <w:footnote w:type="continuationSeparator" w:id="0">
    <w:p w14:paraId="0067E11E" w14:textId="77777777" w:rsidR="002E794A" w:rsidRDefault="002E794A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220FD" w14:textId="3C28AEE6" w:rsidR="00F21BDF" w:rsidRDefault="002E794A">
    <w:pPr>
      <w:pStyle w:val="Header"/>
    </w:pPr>
    <w:r>
      <w:rPr>
        <w:noProof/>
      </w:rPr>
      <w:pict w14:anchorId="7FCA7F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0288438" o:spid="_x0000_s2050" type="#_x0000_t75" style="position:absolute;margin-left:0;margin-top:0;width:466.9pt;height:466.9pt;z-index:-251657216;mso-position-horizontal:center;mso-position-horizontal-relative:margin;mso-position-vertical:center;mso-position-vertical-relative:margin" o:allowincell="f">
          <v:imagedata r:id="rId1" o:title="judys water 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049EA" w14:textId="1693CC8F" w:rsidR="00650259" w:rsidRDefault="002E794A" w:rsidP="0097140D">
    <w:pPr>
      <w:pStyle w:val="NoSpacing"/>
      <w:ind w:left="-1080" w:right="-1080"/>
      <w:jc w:val="center"/>
      <w:rPr>
        <w:rFonts w:ascii="Arial Black" w:hAnsi="Arial Black"/>
        <w:sz w:val="28"/>
      </w:rPr>
    </w:pPr>
    <w:r>
      <w:rPr>
        <w:rFonts w:ascii="Arial Black" w:hAnsi="Arial Black"/>
        <w:noProof/>
        <w:sz w:val="28"/>
      </w:rPr>
      <w:pict w14:anchorId="3F1B3B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0288439" o:spid="_x0000_s2051" type="#_x0000_t75" style="position:absolute;left:0;text-align:left;margin-left:0;margin-top:0;width:466.9pt;height:466.9pt;z-index:-251656192;mso-position-horizontal:center;mso-position-horizontal-relative:margin;mso-position-vertical:center;mso-position-vertical-relative:margin" o:allowincell="f">
          <v:imagedata r:id="rId1" o:title="judys water mark" gain="19661f" blacklevel="22938f"/>
          <w10:wrap anchorx="margin" anchory="margin"/>
        </v:shape>
      </w:pict>
    </w:r>
    <w:r w:rsidR="00F32E79" w:rsidRPr="00F32E79">
      <w:rPr>
        <w:rFonts w:ascii="Arial Black" w:hAnsi="Arial Black"/>
        <w:sz w:val="28"/>
      </w:rPr>
      <w:t>Arkansas Grand Chapter, Order of the Eastern Star</w:t>
    </w:r>
  </w:p>
  <w:p w14:paraId="289835CC" w14:textId="679811F4" w:rsidR="00F32E79" w:rsidRPr="00F32E79" w:rsidRDefault="00F32E79" w:rsidP="00F32E79">
    <w:pPr>
      <w:pStyle w:val="NoSpacing"/>
      <w:jc w:val="center"/>
      <w:rPr>
        <w:rFonts w:ascii="Arial Black" w:hAnsi="Arial Black"/>
        <w:sz w:val="28"/>
      </w:rPr>
    </w:pPr>
    <w:r>
      <w:rPr>
        <w:rFonts w:ascii="Arial Black" w:hAnsi="Arial Black"/>
        <w:sz w:val="28"/>
      </w:rPr>
      <w:t>Wyndham Riverfront Hotel, North Little Rock, Arkansas</w:t>
    </w:r>
    <w:r w:rsidR="0097140D">
      <w:rPr>
        <w:rFonts w:ascii="Arial Black" w:hAnsi="Arial Black"/>
        <w:sz w:val="28"/>
      </w:rPr>
      <w:t xml:space="preserve"> </w:t>
    </w:r>
    <w:r w:rsidR="00396DD4">
      <w:rPr>
        <w:rFonts w:ascii="Arial Black" w:hAnsi="Arial Black"/>
        <w:sz w:val="28"/>
      </w:rPr>
      <w:t>November</w:t>
    </w:r>
    <w:r w:rsidR="0097140D">
      <w:rPr>
        <w:rFonts w:ascii="Arial Black" w:hAnsi="Arial Black"/>
        <w:sz w:val="28"/>
      </w:rPr>
      <w:t xml:space="preserve"> </w:t>
    </w:r>
    <w:r w:rsidR="00CC1EE0">
      <w:rPr>
        <w:rFonts w:ascii="Arial Black" w:hAnsi="Arial Black"/>
        <w:sz w:val="28"/>
      </w:rPr>
      <w:t>29</w:t>
    </w:r>
    <w:r w:rsidR="00396DD4" w:rsidRPr="00396DD4">
      <w:rPr>
        <w:rFonts w:ascii="Arial Black" w:hAnsi="Arial Black"/>
        <w:sz w:val="28"/>
        <w:vertAlign w:val="superscript"/>
      </w:rPr>
      <w:t>th</w:t>
    </w:r>
    <w:r w:rsidR="00396DD4">
      <w:rPr>
        <w:rFonts w:ascii="Arial Black" w:hAnsi="Arial Black"/>
        <w:sz w:val="28"/>
      </w:rPr>
      <w:t xml:space="preserve"> </w:t>
    </w:r>
    <w:r w:rsidR="005E0928">
      <w:rPr>
        <w:rFonts w:ascii="Arial Black" w:hAnsi="Arial Black"/>
        <w:sz w:val="28"/>
      </w:rPr>
      <w:t>–</w:t>
    </w:r>
    <w:r w:rsidR="00396DD4">
      <w:rPr>
        <w:rFonts w:ascii="Arial Black" w:hAnsi="Arial Black"/>
        <w:sz w:val="28"/>
      </w:rPr>
      <w:t xml:space="preserve"> December</w:t>
    </w:r>
    <w:r w:rsidR="005E0928">
      <w:rPr>
        <w:rFonts w:ascii="Arial Black" w:hAnsi="Arial Black"/>
        <w:sz w:val="28"/>
      </w:rPr>
      <w:t xml:space="preserve"> </w:t>
    </w:r>
    <w:r w:rsidR="00CC1EE0">
      <w:rPr>
        <w:rFonts w:ascii="Arial Black" w:hAnsi="Arial Black"/>
        <w:sz w:val="28"/>
      </w:rPr>
      <w:t>4</w:t>
    </w:r>
    <w:r w:rsidR="005E0928" w:rsidRPr="005E0928">
      <w:rPr>
        <w:rFonts w:ascii="Arial Black" w:hAnsi="Arial Black"/>
        <w:sz w:val="28"/>
        <w:vertAlign w:val="superscript"/>
      </w:rPr>
      <w:t>th</w:t>
    </w:r>
    <w:r w:rsidR="0097140D">
      <w:rPr>
        <w:rFonts w:ascii="Arial Black" w:hAnsi="Arial Black"/>
        <w:sz w:val="28"/>
      </w:rPr>
      <w:t>,</w:t>
    </w:r>
    <w:r w:rsidR="005E0928">
      <w:rPr>
        <w:rFonts w:ascii="Arial Black" w:hAnsi="Arial Black"/>
        <w:sz w:val="28"/>
      </w:rPr>
      <w:t xml:space="preserve"> </w:t>
    </w:r>
    <w:r w:rsidR="0097140D">
      <w:rPr>
        <w:rFonts w:ascii="Arial Black" w:hAnsi="Arial Black"/>
        <w:sz w:val="28"/>
      </w:rPr>
      <w:t>202</w:t>
    </w:r>
    <w:r w:rsidR="00CB591F">
      <w:rPr>
        <w:rFonts w:ascii="Arial Black" w:hAnsi="Arial Black"/>
        <w:sz w:val="28"/>
      </w:rPr>
      <w:t>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8CE91" w14:textId="1859E651" w:rsidR="00F21BDF" w:rsidRDefault="002E794A">
    <w:pPr>
      <w:pStyle w:val="Header"/>
    </w:pPr>
    <w:r>
      <w:rPr>
        <w:noProof/>
      </w:rPr>
      <w:pict w14:anchorId="4BE57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0288437" o:spid="_x0000_s2049" type="#_x0000_t75" style="position:absolute;margin-left:0;margin-top:0;width:466.9pt;height:466.9pt;z-index:-251658240;mso-position-horizontal:center;mso-position-horizontal-relative:margin;mso-position-vertical:center;mso-position-vertical-relative:margin" o:allowincell="f">
          <v:imagedata r:id="rId1" o:title="judys water mar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>
    <w:nsid w:val="34153A05"/>
    <w:multiLevelType w:val="hybridMultilevel"/>
    <w:tmpl w:val="847615E0"/>
    <w:lvl w:ilvl="0" w:tplc="768407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10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4"/>
  </w:num>
  <w:num w:numId="23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E79"/>
    <w:rsid w:val="00006293"/>
    <w:rsid w:val="00052382"/>
    <w:rsid w:val="00053E84"/>
    <w:rsid w:val="0006568A"/>
    <w:rsid w:val="00076F0F"/>
    <w:rsid w:val="00084253"/>
    <w:rsid w:val="000A7AA0"/>
    <w:rsid w:val="000D1F49"/>
    <w:rsid w:val="000E044C"/>
    <w:rsid w:val="00136606"/>
    <w:rsid w:val="00137F15"/>
    <w:rsid w:val="001727CA"/>
    <w:rsid w:val="001A3810"/>
    <w:rsid w:val="001C4A3D"/>
    <w:rsid w:val="001F3289"/>
    <w:rsid w:val="0021107C"/>
    <w:rsid w:val="002462F3"/>
    <w:rsid w:val="00265231"/>
    <w:rsid w:val="00280709"/>
    <w:rsid w:val="002A33EA"/>
    <w:rsid w:val="002C56E6"/>
    <w:rsid w:val="002E794A"/>
    <w:rsid w:val="002F5F5E"/>
    <w:rsid w:val="00336061"/>
    <w:rsid w:val="00346DE2"/>
    <w:rsid w:val="00353A58"/>
    <w:rsid w:val="00361E11"/>
    <w:rsid w:val="00396DD4"/>
    <w:rsid w:val="003B4744"/>
    <w:rsid w:val="003C5E6E"/>
    <w:rsid w:val="003E42D0"/>
    <w:rsid w:val="003F0847"/>
    <w:rsid w:val="003F6F6A"/>
    <w:rsid w:val="0040090B"/>
    <w:rsid w:val="00417EC9"/>
    <w:rsid w:val="00432B90"/>
    <w:rsid w:val="0046302A"/>
    <w:rsid w:val="00465727"/>
    <w:rsid w:val="00487D2D"/>
    <w:rsid w:val="00493F84"/>
    <w:rsid w:val="004D5D62"/>
    <w:rsid w:val="00505212"/>
    <w:rsid w:val="005072C4"/>
    <w:rsid w:val="005112D0"/>
    <w:rsid w:val="005277E0"/>
    <w:rsid w:val="00547443"/>
    <w:rsid w:val="00577E06"/>
    <w:rsid w:val="005A3BF7"/>
    <w:rsid w:val="005A544D"/>
    <w:rsid w:val="005B141F"/>
    <w:rsid w:val="005E0928"/>
    <w:rsid w:val="005F2035"/>
    <w:rsid w:val="005F7990"/>
    <w:rsid w:val="00631A92"/>
    <w:rsid w:val="0063258A"/>
    <w:rsid w:val="0063739C"/>
    <w:rsid w:val="00650259"/>
    <w:rsid w:val="0068193B"/>
    <w:rsid w:val="006D29E6"/>
    <w:rsid w:val="006D6CD1"/>
    <w:rsid w:val="006E629B"/>
    <w:rsid w:val="006F6EBC"/>
    <w:rsid w:val="0071271B"/>
    <w:rsid w:val="00731F26"/>
    <w:rsid w:val="00757DCA"/>
    <w:rsid w:val="00760D65"/>
    <w:rsid w:val="00770F25"/>
    <w:rsid w:val="007A35A8"/>
    <w:rsid w:val="007B0A85"/>
    <w:rsid w:val="007C6A52"/>
    <w:rsid w:val="007D0846"/>
    <w:rsid w:val="0082043E"/>
    <w:rsid w:val="0086067F"/>
    <w:rsid w:val="008A6C1A"/>
    <w:rsid w:val="008C2D63"/>
    <w:rsid w:val="008E203A"/>
    <w:rsid w:val="008F28B5"/>
    <w:rsid w:val="008F7904"/>
    <w:rsid w:val="00906648"/>
    <w:rsid w:val="0091229C"/>
    <w:rsid w:val="00922A0C"/>
    <w:rsid w:val="00927598"/>
    <w:rsid w:val="00940E73"/>
    <w:rsid w:val="0097140D"/>
    <w:rsid w:val="00984E12"/>
    <w:rsid w:val="0098597D"/>
    <w:rsid w:val="009863B6"/>
    <w:rsid w:val="009A2BF6"/>
    <w:rsid w:val="009A2D92"/>
    <w:rsid w:val="009C1593"/>
    <w:rsid w:val="009F619A"/>
    <w:rsid w:val="009F6DDE"/>
    <w:rsid w:val="00A05B77"/>
    <w:rsid w:val="00A0605C"/>
    <w:rsid w:val="00A07415"/>
    <w:rsid w:val="00A13490"/>
    <w:rsid w:val="00A24CE0"/>
    <w:rsid w:val="00A370A8"/>
    <w:rsid w:val="00A65D5E"/>
    <w:rsid w:val="00B01B27"/>
    <w:rsid w:val="00B2507D"/>
    <w:rsid w:val="00B25CE8"/>
    <w:rsid w:val="00B66EAF"/>
    <w:rsid w:val="00BB4CF3"/>
    <w:rsid w:val="00BD4753"/>
    <w:rsid w:val="00BD5CB1"/>
    <w:rsid w:val="00BE62EE"/>
    <w:rsid w:val="00C003BA"/>
    <w:rsid w:val="00C07A08"/>
    <w:rsid w:val="00C46878"/>
    <w:rsid w:val="00C47BEB"/>
    <w:rsid w:val="00C64B48"/>
    <w:rsid w:val="00C64F73"/>
    <w:rsid w:val="00C83D59"/>
    <w:rsid w:val="00C87417"/>
    <w:rsid w:val="00C901E0"/>
    <w:rsid w:val="00CB4A51"/>
    <w:rsid w:val="00CB591F"/>
    <w:rsid w:val="00CC1EE0"/>
    <w:rsid w:val="00CD4532"/>
    <w:rsid w:val="00CD47B0"/>
    <w:rsid w:val="00CE6104"/>
    <w:rsid w:val="00CE7918"/>
    <w:rsid w:val="00CF021C"/>
    <w:rsid w:val="00CF5260"/>
    <w:rsid w:val="00D02FE5"/>
    <w:rsid w:val="00D16163"/>
    <w:rsid w:val="00D27C15"/>
    <w:rsid w:val="00D72CCF"/>
    <w:rsid w:val="00D81CBB"/>
    <w:rsid w:val="00DB3FAD"/>
    <w:rsid w:val="00DD6485"/>
    <w:rsid w:val="00E10550"/>
    <w:rsid w:val="00E43AF5"/>
    <w:rsid w:val="00E46804"/>
    <w:rsid w:val="00E61C09"/>
    <w:rsid w:val="00E677FE"/>
    <w:rsid w:val="00E72EBA"/>
    <w:rsid w:val="00E947A7"/>
    <w:rsid w:val="00EB1289"/>
    <w:rsid w:val="00EB3B58"/>
    <w:rsid w:val="00EB563B"/>
    <w:rsid w:val="00EC7359"/>
    <w:rsid w:val="00EE3054"/>
    <w:rsid w:val="00EE52B8"/>
    <w:rsid w:val="00F00606"/>
    <w:rsid w:val="00F01256"/>
    <w:rsid w:val="00F21BDF"/>
    <w:rsid w:val="00F23486"/>
    <w:rsid w:val="00F32E79"/>
    <w:rsid w:val="00F62A1B"/>
    <w:rsid w:val="00F632C5"/>
    <w:rsid w:val="00F74AD7"/>
    <w:rsid w:val="00FC7475"/>
    <w:rsid w:val="00FE78A0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482C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1" w:defUnhideWhenUsed="0" w:defQFormat="0" w:count="267">
    <w:lsdException w:name="Normal" w:semiHidden="0" w:uiPriority="1" w:qFormat="1"/>
    <w:lsdException w:name="heading 1" w:semiHidden="0" w:uiPriority="1" w:qFormat="1"/>
    <w:lsdException w:name="heading 2" w:uiPriority="1" w:unhideWhenUsed="1" w:qFormat="1"/>
    <w:lsdException w:name="heading 3" w:uiPriority="1" w:unhideWhenUsed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 w:qFormat="1"/>
    <w:lsdException w:name="toc 2" w:uiPriority="39" w:unhideWhenUsed="1"/>
    <w:lsdException w:name="toc 3" w:uiPriority="39" w:unhideWhenUsed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Bullet 2" w:unhideWhenUsed="1"/>
    <w:lsdException w:name="List Number 2" w:unhideWhenUsed="1"/>
    <w:lsdException w:name="Title" w:semiHidden="0" w:uiPriority="10" w:qFormat="1"/>
    <w:lsdException w:name="Closing" w:unhideWhenUsed="1"/>
    <w:lsdException w:name="Default Paragraph Font" w:uiPriority="1" w:unhideWhenUsed="1"/>
    <w:lsdException w:name="Body Text" w:uiPriority="1" w:unhideWhenUsed="1" w:qFormat="1"/>
    <w:lsdException w:name="Body Text Indent" w:unhideWhenUsed="1"/>
    <w:lsdException w:name="Message Header" w:unhideWhenUsed="1"/>
    <w:lsdException w:name="Subtitle" w:uiPriority="11" w:qFormat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rsid w:val="00C64B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9A2B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1" w:defUnhideWhenUsed="0" w:defQFormat="0" w:count="267">
    <w:lsdException w:name="Normal" w:semiHidden="0" w:uiPriority="1" w:qFormat="1"/>
    <w:lsdException w:name="heading 1" w:semiHidden="0" w:uiPriority="1" w:qFormat="1"/>
    <w:lsdException w:name="heading 2" w:uiPriority="1" w:unhideWhenUsed="1" w:qFormat="1"/>
    <w:lsdException w:name="heading 3" w:uiPriority="1" w:unhideWhenUsed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 w:qFormat="1"/>
    <w:lsdException w:name="toc 2" w:uiPriority="39" w:unhideWhenUsed="1"/>
    <w:lsdException w:name="toc 3" w:uiPriority="39" w:unhideWhenUsed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Bullet 2" w:unhideWhenUsed="1"/>
    <w:lsdException w:name="List Number 2" w:unhideWhenUsed="1"/>
    <w:lsdException w:name="Title" w:semiHidden="0" w:uiPriority="10" w:qFormat="1"/>
    <w:lsdException w:name="Closing" w:unhideWhenUsed="1"/>
    <w:lsdException w:name="Default Paragraph Font" w:uiPriority="1" w:unhideWhenUsed="1"/>
    <w:lsdException w:name="Body Text" w:uiPriority="1" w:unhideWhenUsed="1" w:qFormat="1"/>
    <w:lsdException w:name="Body Text Indent" w:unhideWhenUsed="1"/>
    <w:lsdException w:name="Message Header" w:unhideWhenUsed="1"/>
    <w:lsdException w:name="Subtitle" w:uiPriority="11" w:qFormat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rsid w:val="00C64B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9A2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dcdodd@me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&amp;Judy\AppData\Roaming\Microsoft\Templates\Volunte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A3A3CFFC98B4ABCBF5677A7E3454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B6CC4-685D-4E59-8307-020EDBE20E72}"/>
      </w:docPartPr>
      <w:docPartBody>
        <w:p w:rsidR="005B52F1" w:rsidRDefault="00436CD7" w:rsidP="00436CD7">
          <w:pPr>
            <w:pStyle w:val="5A3A3CFFC98B4ABCBF5677A7E3454D23"/>
          </w:pPr>
          <w:r w:rsidRPr="00346DE2">
            <w:t>First Name</w:t>
          </w:r>
        </w:p>
      </w:docPartBody>
    </w:docPart>
    <w:docPart>
      <w:docPartPr>
        <w:name w:val="2953B11AE4E44332AD3A42A38153C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B3159-F060-4B61-A594-D5F3C6606CA1}"/>
      </w:docPartPr>
      <w:docPartBody>
        <w:p w:rsidR="005B52F1" w:rsidRDefault="00436CD7" w:rsidP="00436CD7">
          <w:pPr>
            <w:pStyle w:val="2953B11AE4E44332AD3A42A38153CAFA"/>
          </w:pPr>
          <w:r w:rsidRPr="00346DE2">
            <w:t>Last Name</w:t>
          </w:r>
        </w:p>
      </w:docPartBody>
    </w:docPart>
    <w:docPart>
      <w:docPartPr>
        <w:name w:val="ED88FAAB36354ABE98D8F21715C07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DDD01-7C6D-4E84-A521-004C12C6C8F4}"/>
      </w:docPartPr>
      <w:docPartBody>
        <w:p w:rsidR="005B52F1" w:rsidRDefault="00436CD7" w:rsidP="00436CD7">
          <w:pPr>
            <w:pStyle w:val="ED88FAAB36354ABE98D8F21715C07C25"/>
          </w:pPr>
          <w:r w:rsidRPr="00346DE2">
            <w:t>Address</w:t>
          </w:r>
        </w:p>
      </w:docPartBody>
    </w:docPart>
    <w:docPart>
      <w:docPartPr>
        <w:name w:val="7137809FC7B64F228075C1DE6E4AB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5471E-A6A4-48BC-BAA5-01C8276070F4}"/>
      </w:docPartPr>
      <w:docPartBody>
        <w:p w:rsidR="005B52F1" w:rsidRDefault="00436CD7" w:rsidP="00436CD7">
          <w:pPr>
            <w:pStyle w:val="7137809FC7B64F228075C1DE6E4AB365"/>
          </w:pPr>
          <w:r w:rsidRPr="00346DE2">
            <w:t>City/State/Zip</w:t>
          </w:r>
        </w:p>
      </w:docPartBody>
    </w:docPart>
    <w:docPart>
      <w:docPartPr>
        <w:name w:val="2E95550E009D480391A4CF2D9F9AF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48098-3134-4E98-AA86-AB9BBA627C21}"/>
      </w:docPartPr>
      <w:docPartBody>
        <w:p w:rsidR="005B52F1" w:rsidRDefault="00436CD7" w:rsidP="00436CD7">
          <w:pPr>
            <w:pStyle w:val="2E95550E009D480391A4CF2D9F9AFBC2"/>
          </w:pPr>
          <w:r w:rsidRPr="00346DE2">
            <w:t>Home Phone</w:t>
          </w:r>
        </w:p>
      </w:docPartBody>
    </w:docPart>
    <w:docPart>
      <w:docPartPr>
        <w:name w:val="187D60F113A24683A618E68E29E8E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99EB6-7F27-403C-91F9-B6127ED18EB3}"/>
      </w:docPartPr>
      <w:docPartBody>
        <w:p w:rsidR="005B52F1" w:rsidRDefault="00436CD7" w:rsidP="00436CD7">
          <w:pPr>
            <w:pStyle w:val="187D60F113A24683A618E68E29E8EBBE"/>
          </w:pPr>
          <w:r w:rsidRPr="00346DE2">
            <w:t>Cell Phone</w:t>
          </w:r>
        </w:p>
      </w:docPartBody>
    </w:docPart>
    <w:docPart>
      <w:docPartPr>
        <w:name w:val="288FD1CA5AB44C409571E8BB503CA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112D3-A3AF-4685-889B-D5537290031A}"/>
      </w:docPartPr>
      <w:docPartBody>
        <w:p w:rsidR="005B52F1" w:rsidRDefault="00436CD7" w:rsidP="00436CD7">
          <w:pPr>
            <w:pStyle w:val="288FD1CA5AB44C409571E8BB503CA6C5"/>
          </w:pPr>
          <w:r w:rsidRPr="00346DE2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CD7"/>
    <w:rsid w:val="00022CBC"/>
    <w:rsid w:val="000826A2"/>
    <w:rsid w:val="001760E3"/>
    <w:rsid w:val="001D203C"/>
    <w:rsid w:val="001F3289"/>
    <w:rsid w:val="00280709"/>
    <w:rsid w:val="003A5796"/>
    <w:rsid w:val="00436CD7"/>
    <w:rsid w:val="004E6DCD"/>
    <w:rsid w:val="005072C4"/>
    <w:rsid w:val="00547443"/>
    <w:rsid w:val="00585287"/>
    <w:rsid w:val="005B52F1"/>
    <w:rsid w:val="00690C38"/>
    <w:rsid w:val="006B7B91"/>
    <w:rsid w:val="00757DCA"/>
    <w:rsid w:val="00772FC3"/>
    <w:rsid w:val="00822E2F"/>
    <w:rsid w:val="00840E36"/>
    <w:rsid w:val="0086067F"/>
    <w:rsid w:val="008A6C1A"/>
    <w:rsid w:val="00927598"/>
    <w:rsid w:val="00931C1F"/>
    <w:rsid w:val="00B01B27"/>
    <w:rsid w:val="00BA1B79"/>
    <w:rsid w:val="00BC1169"/>
    <w:rsid w:val="00BD20A9"/>
    <w:rsid w:val="00C87417"/>
    <w:rsid w:val="00D41A9B"/>
    <w:rsid w:val="00E43AF5"/>
    <w:rsid w:val="00E52DD7"/>
    <w:rsid w:val="00E928A5"/>
    <w:rsid w:val="00F6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3A3CFFC98B4ABCBF5677A7E3454D23">
    <w:name w:val="5A3A3CFFC98B4ABCBF5677A7E3454D23"/>
    <w:rsid w:val="00436CD7"/>
  </w:style>
  <w:style w:type="paragraph" w:customStyle="1" w:styleId="2953B11AE4E44332AD3A42A38153CAFA">
    <w:name w:val="2953B11AE4E44332AD3A42A38153CAFA"/>
    <w:rsid w:val="00436CD7"/>
  </w:style>
  <w:style w:type="paragraph" w:customStyle="1" w:styleId="ED88FAAB36354ABE98D8F21715C07C25">
    <w:name w:val="ED88FAAB36354ABE98D8F21715C07C25"/>
    <w:rsid w:val="00436CD7"/>
  </w:style>
  <w:style w:type="paragraph" w:customStyle="1" w:styleId="7137809FC7B64F228075C1DE6E4AB365">
    <w:name w:val="7137809FC7B64F228075C1DE6E4AB365"/>
    <w:rsid w:val="00436CD7"/>
  </w:style>
  <w:style w:type="paragraph" w:customStyle="1" w:styleId="2E95550E009D480391A4CF2D9F9AFBC2">
    <w:name w:val="2E95550E009D480391A4CF2D9F9AFBC2"/>
    <w:rsid w:val="00436CD7"/>
  </w:style>
  <w:style w:type="paragraph" w:customStyle="1" w:styleId="187D60F113A24683A618E68E29E8EBBE">
    <w:name w:val="187D60F113A24683A618E68E29E8EBBE"/>
    <w:rsid w:val="00436CD7"/>
  </w:style>
  <w:style w:type="paragraph" w:customStyle="1" w:styleId="288FD1CA5AB44C409571E8BB503CA6C5">
    <w:name w:val="288FD1CA5AB44C409571E8BB503CA6C5"/>
    <w:rsid w:val="00436CD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3A3CFFC98B4ABCBF5677A7E3454D23">
    <w:name w:val="5A3A3CFFC98B4ABCBF5677A7E3454D23"/>
    <w:rsid w:val="00436CD7"/>
  </w:style>
  <w:style w:type="paragraph" w:customStyle="1" w:styleId="2953B11AE4E44332AD3A42A38153CAFA">
    <w:name w:val="2953B11AE4E44332AD3A42A38153CAFA"/>
    <w:rsid w:val="00436CD7"/>
  </w:style>
  <w:style w:type="paragraph" w:customStyle="1" w:styleId="ED88FAAB36354ABE98D8F21715C07C25">
    <w:name w:val="ED88FAAB36354ABE98D8F21715C07C25"/>
    <w:rsid w:val="00436CD7"/>
  </w:style>
  <w:style w:type="paragraph" w:customStyle="1" w:styleId="7137809FC7B64F228075C1DE6E4AB365">
    <w:name w:val="7137809FC7B64F228075C1DE6E4AB365"/>
    <w:rsid w:val="00436CD7"/>
  </w:style>
  <w:style w:type="paragraph" w:customStyle="1" w:styleId="2E95550E009D480391A4CF2D9F9AFBC2">
    <w:name w:val="2E95550E009D480391A4CF2D9F9AFBC2"/>
    <w:rsid w:val="00436CD7"/>
  </w:style>
  <w:style w:type="paragraph" w:customStyle="1" w:styleId="187D60F113A24683A618E68E29E8EBBE">
    <w:name w:val="187D60F113A24683A618E68E29E8EBBE"/>
    <w:rsid w:val="00436CD7"/>
  </w:style>
  <w:style w:type="paragraph" w:customStyle="1" w:styleId="288FD1CA5AB44C409571E8BB503CA6C5">
    <w:name w:val="288FD1CA5AB44C409571E8BB503CA6C5"/>
    <w:rsid w:val="00436C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Judy/DC Dodd</dc:creator>
  <cp:lastModifiedBy>Glenda Peyton</cp:lastModifiedBy>
  <cp:revision>2</cp:revision>
  <cp:lastPrinted>2026-02-06T22:18:00Z</cp:lastPrinted>
  <dcterms:created xsi:type="dcterms:W3CDTF">2026-03-27T01:02:00Z</dcterms:created>
  <dcterms:modified xsi:type="dcterms:W3CDTF">2026-03-27T01:02:00Z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